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B6A" w:rsidRDefault="00CC1B6A" w:rsidP="00AE52E8">
      <w:pPr>
        <w:pStyle w:val="Paragrafoelenco"/>
        <w:tabs>
          <w:tab w:val="left" w:pos="4406"/>
        </w:tabs>
        <w:spacing w:before="0" w:after="0"/>
        <w:ind w:left="0"/>
      </w:pPr>
    </w:p>
    <w:p w:rsidR="00E312A5" w:rsidRPr="002E47AA" w:rsidRDefault="00E312A5" w:rsidP="00E312A5">
      <w:pPr>
        <w:jc w:val="right"/>
        <w:rPr>
          <w:b/>
          <w:sz w:val="24"/>
          <w:szCs w:val="24"/>
        </w:rPr>
      </w:pPr>
      <w:r w:rsidRPr="002E47AA">
        <w:rPr>
          <w:b/>
          <w:sz w:val="24"/>
          <w:szCs w:val="24"/>
        </w:rPr>
        <w:t xml:space="preserve">ALL. </w:t>
      </w:r>
      <w:r w:rsidR="00954B42">
        <w:rPr>
          <w:b/>
          <w:sz w:val="24"/>
          <w:szCs w:val="24"/>
        </w:rPr>
        <w:t>A</w:t>
      </w:r>
      <w:r w:rsidRPr="002E47AA">
        <w:rPr>
          <w:b/>
          <w:sz w:val="24"/>
          <w:szCs w:val="24"/>
        </w:rPr>
        <w:t xml:space="preserve"> </w:t>
      </w:r>
    </w:p>
    <w:p w:rsidR="00E312A5" w:rsidRPr="002E47AA" w:rsidRDefault="00E312A5" w:rsidP="00E312A5">
      <w:pPr>
        <w:jc w:val="right"/>
        <w:rPr>
          <w:b/>
          <w:sz w:val="24"/>
          <w:szCs w:val="24"/>
        </w:rPr>
      </w:pPr>
    </w:p>
    <w:p w:rsidR="0063542C" w:rsidRDefault="00984D94" w:rsidP="0063542C">
      <w:pPr>
        <w:pStyle w:val="Default"/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</w:t>
      </w:r>
      <w:r w:rsidR="0063542C" w:rsidRPr="003371EB">
        <w:rPr>
          <w:b/>
          <w:sz w:val="20"/>
          <w:szCs w:val="20"/>
        </w:rPr>
        <w:t>Avviso riservato al personale di ruolo, a tempo pieno ed indeterminato</w:t>
      </w:r>
      <w:r w:rsidR="0063542C">
        <w:rPr>
          <w:b/>
          <w:sz w:val="20"/>
          <w:szCs w:val="20"/>
        </w:rPr>
        <w:t>,</w:t>
      </w:r>
      <w:r w:rsidR="0063542C" w:rsidRPr="003371EB">
        <w:rPr>
          <w:b/>
          <w:sz w:val="20"/>
          <w:szCs w:val="20"/>
        </w:rPr>
        <w:t xml:space="preserve"> del Sistema Regione </w:t>
      </w:r>
      <w:r w:rsidR="0063542C">
        <w:rPr>
          <w:b/>
          <w:sz w:val="20"/>
          <w:szCs w:val="20"/>
        </w:rPr>
        <w:t xml:space="preserve">e Amministrazioni pubbliche </w:t>
      </w:r>
      <w:r w:rsidR="002C37FE" w:rsidRPr="002C37FE">
        <w:rPr>
          <w:rFonts w:eastAsia="Arial"/>
          <w:b/>
          <w:sz w:val="20"/>
          <w:szCs w:val="20"/>
          <w:lang w:eastAsia="it-IT"/>
        </w:rPr>
        <w:t xml:space="preserve">di cui all’art. 1 del vigente </w:t>
      </w:r>
      <w:proofErr w:type="spellStart"/>
      <w:r w:rsidR="002C37FE" w:rsidRPr="002C37FE">
        <w:rPr>
          <w:rFonts w:eastAsia="Arial"/>
          <w:b/>
          <w:sz w:val="20"/>
          <w:szCs w:val="20"/>
          <w:lang w:eastAsia="it-IT"/>
        </w:rPr>
        <w:t>D.Lgs.</w:t>
      </w:r>
      <w:proofErr w:type="spellEnd"/>
      <w:r w:rsidR="002C37FE" w:rsidRPr="002C37FE">
        <w:rPr>
          <w:rFonts w:eastAsia="Arial"/>
          <w:b/>
          <w:sz w:val="20"/>
          <w:szCs w:val="20"/>
          <w:lang w:eastAsia="it-IT"/>
        </w:rPr>
        <w:t xml:space="preserve"> 165/2001</w:t>
      </w:r>
      <w:r w:rsidR="002C37FE" w:rsidRPr="00A949C2">
        <w:rPr>
          <w:rFonts w:eastAsia="Arial"/>
          <w:sz w:val="20"/>
          <w:szCs w:val="20"/>
          <w:lang w:eastAsia="it-IT"/>
        </w:rPr>
        <w:t xml:space="preserve"> </w:t>
      </w:r>
      <w:r w:rsidR="0063542C" w:rsidRPr="003371EB">
        <w:rPr>
          <w:b/>
          <w:sz w:val="20"/>
          <w:szCs w:val="20"/>
        </w:rPr>
        <w:t>per manifestazione d'interesse pre</w:t>
      </w:r>
      <w:r w:rsidR="0063542C" w:rsidRPr="003371EB">
        <w:rPr>
          <w:b/>
          <w:sz w:val="20"/>
          <w:szCs w:val="20"/>
        </w:rPr>
        <w:t>s</w:t>
      </w:r>
      <w:r w:rsidR="0063542C" w:rsidRPr="003371EB">
        <w:rPr>
          <w:b/>
          <w:sz w:val="20"/>
          <w:szCs w:val="20"/>
        </w:rPr>
        <w:t>so l’Ente acque della Sardegna (ENAS)</w:t>
      </w:r>
      <w:r w:rsidR="0063542C">
        <w:rPr>
          <w:b/>
          <w:sz w:val="20"/>
          <w:szCs w:val="20"/>
        </w:rPr>
        <w:t xml:space="preserve"> </w:t>
      </w:r>
      <w:r w:rsidR="0063542C" w:rsidRPr="003371EB">
        <w:rPr>
          <w:b/>
          <w:sz w:val="20"/>
          <w:szCs w:val="20"/>
        </w:rPr>
        <w:t>per la copertura di n. 1 pos</w:t>
      </w:r>
      <w:r w:rsidR="0063542C">
        <w:rPr>
          <w:b/>
          <w:sz w:val="20"/>
          <w:szCs w:val="20"/>
        </w:rPr>
        <w:t>to</w:t>
      </w:r>
      <w:r w:rsidR="0063542C" w:rsidRPr="003371EB">
        <w:rPr>
          <w:b/>
          <w:sz w:val="20"/>
          <w:szCs w:val="20"/>
        </w:rPr>
        <w:t xml:space="preserve"> di Categoria </w:t>
      </w:r>
      <w:r w:rsidR="0063542C">
        <w:rPr>
          <w:b/>
          <w:sz w:val="20"/>
          <w:szCs w:val="20"/>
        </w:rPr>
        <w:t>D del vigente CCRL, area funzionari tecnici,</w:t>
      </w:r>
      <w:r w:rsidR="0063542C" w:rsidRPr="003371EB">
        <w:rPr>
          <w:b/>
          <w:sz w:val="20"/>
          <w:szCs w:val="20"/>
        </w:rPr>
        <w:t xml:space="preserve"> mediante l’istituto dell’assegnazione temporanea ex art. 39</w:t>
      </w:r>
      <w:r w:rsidR="0063542C">
        <w:rPr>
          <w:b/>
          <w:sz w:val="20"/>
          <w:szCs w:val="20"/>
        </w:rPr>
        <w:t xml:space="preserve"> e/o del comando ex art. 40</w:t>
      </w:r>
      <w:r w:rsidR="0063542C" w:rsidRPr="003371EB">
        <w:rPr>
          <w:b/>
          <w:sz w:val="20"/>
          <w:szCs w:val="20"/>
        </w:rPr>
        <w:t xml:space="preserve"> </w:t>
      </w:r>
      <w:proofErr w:type="spellStart"/>
      <w:r w:rsidR="0063542C" w:rsidRPr="003371EB">
        <w:rPr>
          <w:b/>
          <w:sz w:val="20"/>
          <w:szCs w:val="20"/>
        </w:rPr>
        <w:t>L.R.</w:t>
      </w:r>
      <w:proofErr w:type="spellEnd"/>
      <w:r w:rsidR="0063542C" w:rsidRPr="003371EB">
        <w:rPr>
          <w:b/>
          <w:sz w:val="20"/>
          <w:szCs w:val="20"/>
        </w:rPr>
        <w:t xml:space="preserve"> n. 31/1998, per il periodo di anni 1</w:t>
      </w:r>
      <w:r w:rsidR="0063542C" w:rsidRPr="0009354D">
        <w:rPr>
          <w:b/>
          <w:sz w:val="20"/>
          <w:szCs w:val="20"/>
        </w:rPr>
        <w:t xml:space="preserve"> prorogabile sino a 3 anni</w:t>
      </w:r>
    </w:p>
    <w:p w:rsidR="0063542C" w:rsidRDefault="0063542C" w:rsidP="00E312A5">
      <w:pPr>
        <w:tabs>
          <w:tab w:val="left" w:pos="1418"/>
        </w:tabs>
        <w:spacing w:line="360" w:lineRule="auto"/>
        <w:ind w:right="1"/>
        <w:jc w:val="center"/>
        <w:rPr>
          <w:b/>
          <w:bCs/>
        </w:rPr>
      </w:pPr>
    </w:p>
    <w:p w:rsidR="00E312A5" w:rsidRPr="002E47AA" w:rsidRDefault="00E312A5" w:rsidP="00E312A5">
      <w:pPr>
        <w:tabs>
          <w:tab w:val="left" w:pos="1418"/>
        </w:tabs>
        <w:spacing w:line="360" w:lineRule="auto"/>
        <w:ind w:right="1"/>
        <w:jc w:val="center"/>
        <w:rPr>
          <w:b/>
          <w:bCs/>
        </w:rPr>
      </w:pPr>
      <w:r w:rsidRPr="002E47AA">
        <w:rPr>
          <w:b/>
          <w:bCs/>
        </w:rPr>
        <w:t>DOMANDA DI PARTECIPAZIONE</w:t>
      </w:r>
    </w:p>
    <w:p w:rsidR="00E312A5" w:rsidRPr="002E47AA" w:rsidRDefault="00E312A5" w:rsidP="00E312A5">
      <w:pPr>
        <w:autoSpaceDE w:val="0"/>
        <w:adjustRightInd w:val="0"/>
        <w:spacing w:line="360" w:lineRule="auto"/>
      </w:pPr>
    </w:p>
    <w:p w:rsidR="00E312A5" w:rsidRPr="00E312A5" w:rsidRDefault="00E312A5" w:rsidP="00870E11">
      <w:pPr>
        <w:autoSpaceDE w:val="0"/>
        <w:adjustRightInd w:val="0"/>
        <w:spacing w:line="360" w:lineRule="auto"/>
        <w:ind w:right="-1"/>
        <w:jc w:val="both"/>
        <w:rPr>
          <w:sz w:val="20"/>
          <w:szCs w:val="20"/>
        </w:rPr>
      </w:pPr>
      <w:r w:rsidRPr="00E312A5">
        <w:rPr>
          <w:sz w:val="20"/>
          <w:szCs w:val="20"/>
        </w:rPr>
        <w:t xml:space="preserve">La/Il sottoscritta/o___________________________________________________________________ nata/o a ______________________________________________ (prov.____) il ________________ residente in _______________________________   </w:t>
      </w:r>
      <w:r w:rsidR="006F7584">
        <w:rPr>
          <w:sz w:val="20"/>
          <w:szCs w:val="20"/>
        </w:rPr>
        <w:t>(</w:t>
      </w:r>
      <w:r w:rsidRPr="00E312A5">
        <w:rPr>
          <w:sz w:val="20"/>
          <w:szCs w:val="20"/>
        </w:rPr>
        <w:t xml:space="preserve">prov.) ________ CAP ___________   Piazza/Via______________________________________________  n. ____  </w:t>
      </w:r>
    </w:p>
    <w:p w:rsidR="00870E11" w:rsidRDefault="00E312A5" w:rsidP="00870E11">
      <w:pPr>
        <w:autoSpaceDE w:val="0"/>
        <w:adjustRightInd w:val="0"/>
        <w:spacing w:line="360" w:lineRule="auto"/>
        <w:jc w:val="both"/>
        <w:rPr>
          <w:sz w:val="20"/>
          <w:szCs w:val="20"/>
        </w:rPr>
      </w:pPr>
      <w:r w:rsidRPr="00E312A5">
        <w:rPr>
          <w:sz w:val="20"/>
          <w:szCs w:val="20"/>
        </w:rPr>
        <w:t>codice fiscale _________________________________</w:t>
      </w:r>
      <w:r w:rsidR="00870E11">
        <w:rPr>
          <w:sz w:val="20"/>
          <w:szCs w:val="20"/>
        </w:rPr>
        <w:t xml:space="preserve"> </w:t>
      </w:r>
      <w:r w:rsidRPr="00E312A5">
        <w:rPr>
          <w:sz w:val="20"/>
          <w:szCs w:val="20"/>
        </w:rPr>
        <w:t>Recapi</w:t>
      </w:r>
      <w:r w:rsidR="00870E11">
        <w:rPr>
          <w:sz w:val="20"/>
          <w:szCs w:val="20"/>
        </w:rPr>
        <w:t>to telefonico ___________</w:t>
      </w:r>
      <w:r w:rsidRPr="00E312A5">
        <w:rPr>
          <w:sz w:val="20"/>
          <w:szCs w:val="20"/>
        </w:rPr>
        <w:t xml:space="preserve">__________ </w:t>
      </w:r>
    </w:p>
    <w:p w:rsidR="00E312A5" w:rsidRPr="00E312A5" w:rsidRDefault="00E312A5" w:rsidP="00870E11">
      <w:pPr>
        <w:autoSpaceDE w:val="0"/>
        <w:adjustRightInd w:val="0"/>
        <w:spacing w:line="360" w:lineRule="auto"/>
        <w:jc w:val="both"/>
        <w:rPr>
          <w:sz w:val="20"/>
          <w:szCs w:val="20"/>
        </w:rPr>
      </w:pPr>
      <w:r w:rsidRPr="00E312A5">
        <w:rPr>
          <w:sz w:val="20"/>
          <w:szCs w:val="20"/>
        </w:rPr>
        <w:t>e- mail _______________________________ pec ________________</w:t>
      </w:r>
      <w:r w:rsidR="00870E11">
        <w:rPr>
          <w:sz w:val="20"/>
          <w:szCs w:val="20"/>
        </w:rPr>
        <w:t>___________</w:t>
      </w:r>
      <w:r w:rsidRPr="00E312A5">
        <w:rPr>
          <w:sz w:val="20"/>
          <w:szCs w:val="20"/>
        </w:rPr>
        <w:t>______</w:t>
      </w:r>
    </w:p>
    <w:p w:rsidR="00E312A5" w:rsidRPr="00E312A5" w:rsidRDefault="00E312A5" w:rsidP="00E312A5">
      <w:pPr>
        <w:autoSpaceDE w:val="0"/>
        <w:adjustRightInd w:val="0"/>
        <w:spacing w:line="360" w:lineRule="auto"/>
        <w:jc w:val="center"/>
        <w:rPr>
          <w:sz w:val="20"/>
          <w:szCs w:val="20"/>
        </w:rPr>
      </w:pPr>
      <w:r w:rsidRPr="00E312A5">
        <w:rPr>
          <w:sz w:val="20"/>
          <w:szCs w:val="20"/>
        </w:rPr>
        <w:t>CHIEDE</w:t>
      </w:r>
    </w:p>
    <w:p w:rsidR="00E312A5" w:rsidRPr="00E312A5" w:rsidRDefault="00E312A5" w:rsidP="00E312A5">
      <w:pPr>
        <w:autoSpaceDE w:val="0"/>
        <w:adjustRightInd w:val="0"/>
        <w:spacing w:line="360" w:lineRule="auto"/>
        <w:jc w:val="both"/>
        <w:rPr>
          <w:sz w:val="20"/>
          <w:szCs w:val="20"/>
        </w:rPr>
      </w:pPr>
      <w:r w:rsidRPr="00E312A5">
        <w:rPr>
          <w:sz w:val="20"/>
          <w:szCs w:val="20"/>
        </w:rPr>
        <w:t>di essere ammessa/o a partecipare alla procedura di assegnazione temporanea in oggetto</w:t>
      </w:r>
      <w:r w:rsidR="00870E11">
        <w:rPr>
          <w:sz w:val="20"/>
          <w:szCs w:val="20"/>
        </w:rPr>
        <w:t>. A</w:t>
      </w:r>
      <w:r w:rsidRPr="00E312A5">
        <w:rPr>
          <w:sz w:val="20"/>
          <w:szCs w:val="20"/>
        </w:rPr>
        <w:t xml:space="preserve"> tal fine, ai sensi degli articoli 46 e 47 del DPR n. 445/2000, sotto la propria responsabilità e consapevole delle conseguenze penali derivanti da dichiarazioni mendaci, falsità in atti ed uso di atti falsi previste dall’articolo 76 del DPR n. 445/2000,</w:t>
      </w:r>
    </w:p>
    <w:p w:rsidR="00E312A5" w:rsidRDefault="00E312A5" w:rsidP="00E312A5">
      <w:pPr>
        <w:autoSpaceDE w:val="0"/>
        <w:adjustRightInd w:val="0"/>
        <w:spacing w:line="360" w:lineRule="auto"/>
        <w:jc w:val="center"/>
        <w:rPr>
          <w:sz w:val="20"/>
          <w:szCs w:val="20"/>
        </w:rPr>
      </w:pPr>
    </w:p>
    <w:p w:rsidR="00E312A5" w:rsidRPr="00E312A5" w:rsidRDefault="00E312A5" w:rsidP="00E312A5">
      <w:pPr>
        <w:autoSpaceDE w:val="0"/>
        <w:adjustRightInd w:val="0"/>
        <w:spacing w:line="360" w:lineRule="auto"/>
        <w:jc w:val="center"/>
        <w:rPr>
          <w:sz w:val="20"/>
          <w:szCs w:val="20"/>
        </w:rPr>
      </w:pPr>
      <w:r w:rsidRPr="00E312A5">
        <w:rPr>
          <w:sz w:val="20"/>
          <w:szCs w:val="20"/>
        </w:rPr>
        <w:t>DICHIARA</w:t>
      </w:r>
    </w:p>
    <w:p w:rsidR="00E312A5" w:rsidRPr="002E47AA" w:rsidRDefault="00E312A5" w:rsidP="00E312A5">
      <w:pPr>
        <w:pStyle w:val="Default"/>
        <w:numPr>
          <w:ilvl w:val="0"/>
          <w:numId w:val="10"/>
        </w:numPr>
        <w:spacing w:before="120" w:line="360" w:lineRule="auto"/>
        <w:ind w:left="284" w:hanging="284"/>
        <w:jc w:val="both"/>
        <w:rPr>
          <w:color w:val="auto"/>
          <w:sz w:val="20"/>
          <w:szCs w:val="20"/>
        </w:rPr>
      </w:pPr>
      <w:r w:rsidRPr="002E47AA">
        <w:rPr>
          <w:sz w:val="20"/>
          <w:szCs w:val="20"/>
        </w:rPr>
        <w:t xml:space="preserve">di </w:t>
      </w:r>
      <w:r w:rsidRPr="002E47AA">
        <w:rPr>
          <w:color w:val="auto"/>
          <w:sz w:val="20"/>
          <w:szCs w:val="20"/>
        </w:rPr>
        <w:t>essere dipendente di ruolo a tempo</w:t>
      </w:r>
      <w:r w:rsidR="006F7584">
        <w:rPr>
          <w:color w:val="auto"/>
          <w:sz w:val="20"/>
          <w:szCs w:val="20"/>
        </w:rPr>
        <w:t xml:space="preserve"> pieno ed </w:t>
      </w:r>
      <w:r w:rsidRPr="002E47AA">
        <w:rPr>
          <w:color w:val="auto"/>
          <w:sz w:val="20"/>
          <w:szCs w:val="20"/>
        </w:rPr>
        <w:t xml:space="preserve">indeterminato della seguente </w:t>
      </w:r>
      <w:r w:rsidR="006F7584">
        <w:rPr>
          <w:color w:val="auto"/>
          <w:sz w:val="20"/>
          <w:szCs w:val="20"/>
        </w:rPr>
        <w:t>A</w:t>
      </w:r>
      <w:r w:rsidRPr="002E47AA">
        <w:rPr>
          <w:color w:val="auto"/>
          <w:sz w:val="20"/>
          <w:szCs w:val="20"/>
        </w:rPr>
        <w:t>mministrazione fa</w:t>
      </w:r>
      <w:r w:rsidR="00634C74">
        <w:rPr>
          <w:color w:val="auto"/>
          <w:sz w:val="20"/>
          <w:szCs w:val="20"/>
        </w:rPr>
        <w:t xml:space="preserve">cente parte del Sistema Regione o Amministrazione pubblica di cui all’art. 1 del </w:t>
      </w:r>
      <w:proofErr w:type="spellStart"/>
      <w:r w:rsidR="00634C74">
        <w:rPr>
          <w:color w:val="auto"/>
          <w:sz w:val="20"/>
          <w:szCs w:val="20"/>
        </w:rPr>
        <w:t>D.Lgs</w:t>
      </w:r>
      <w:proofErr w:type="spellEnd"/>
      <w:r w:rsidR="00634C74">
        <w:rPr>
          <w:color w:val="auto"/>
          <w:sz w:val="20"/>
          <w:szCs w:val="20"/>
        </w:rPr>
        <w:t xml:space="preserve"> n. 165/2001 </w:t>
      </w:r>
      <w:r w:rsidRPr="002E47AA">
        <w:rPr>
          <w:color w:val="auto"/>
          <w:sz w:val="20"/>
          <w:szCs w:val="20"/>
        </w:rPr>
        <w:t>ed aver superato il periodo di prova: _______________________________</w:t>
      </w:r>
      <w:r w:rsidR="00870E11">
        <w:rPr>
          <w:color w:val="auto"/>
          <w:sz w:val="20"/>
          <w:szCs w:val="20"/>
        </w:rPr>
        <w:t>______________</w:t>
      </w:r>
      <w:r w:rsidRPr="002E47AA">
        <w:rPr>
          <w:color w:val="auto"/>
          <w:sz w:val="20"/>
          <w:szCs w:val="20"/>
        </w:rPr>
        <w:t>______</w:t>
      </w:r>
      <w:r w:rsidR="00870E11">
        <w:rPr>
          <w:color w:val="auto"/>
          <w:sz w:val="20"/>
          <w:szCs w:val="20"/>
        </w:rPr>
        <w:t xml:space="preserve"> ;</w:t>
      </w:r>
    </w:p>
    <w:p w:rsidR="00E312A5" w:rsidRPr="002E47AA" w:rsidRDefault="00E312A5" w:rsidP="00E312A5">
      <w:pPr>
        <w:pStyle w:val="Default"/>
        <w:spacing w:before="120" w:line="360" w:lineRule="auto"/>
        <w:ind w:left="284"/>
        <w:jc w:val="both"/>
        <w:rPr>
          <w:iCs/>
          <w:sz w:val="20"/>
          <w:szCs w:val="20"/>
        </w:rPr>
      </w:pPr>
      <w:r w:rsidRPr="002E47AA">
        <w:rPr>
          <w:iCs/>
          <w:sz w:val="20"/>
          <w:szCs w:val="20"/>
        </w:rPr>
        <w:t>data assunzione a tempo in</w:t>
      </w:r>
      <w:r w:rsidR="006F7584">
        <w:rPr>
          <w:iCs/>
          <w:sz w:val="20"/>
          <w:szCs w:val="20"/>
        </w:rPr>
        <w:t>de</w:t>
      </w:r>
      <w:r w:rsidRPr="002E47AA">
        <w:rPr>
          <w:iCs/>
          <w:sz w:val="20"/>
          <w:szCs w:val="20"/>
        </w:rPr>
        <w:t xml:space="preserve">terminato </w:t>
      </w:r>
      <w:r w:rsidRPr="002E47AA">
        <w:rPr>
          <w:iCs/>
          <w:sz w:val="16"/>
          <w:szCs w:val="16"/>
        </w:rPr>
        <w:t>(indicare l’amministrazione)</w:t>
      </w:r>
      <w:r w:rsidRPr="002E47AA">
        <w:rPr>
          <w:color w:val="auto"/>
          <w:sz w:val="20"/>
          <w:szCs w:val="20"/>
        </w:rPr>
        <w:t xml:space="preserve"> _______________________ ___ / ____ / ______ ;</w:t>
      </w:r>
    </w:p>
    <w:p w:rsidR="00E312A5" w:rsidRDefault="00E312A5" w:rsidP="00E312A5">
      <w:pPr>
        <w:pStyle w:val="Default"/>
        <w:spacing w:before="120" w:line="360" w:lineRule="auto"/>
        <w:ind w:left="284"/>
        <w:jc w:val="both"/>
        <w:rPr>
          <w:iCs/>
        </w:rPr>
      </w:pPr>
      <w:r w:rsidRPr="002E47AA">
        <w:rPr>
          <w:iCs/>
          <w:sz w:val="20"/>
          <w:szCs w:val="20"/>
        </w:rPr>
        <w:t>data decorrenza inquadramento</w:t>
      </w:r>
      <w:r w:rsidRPr="002E47AA">
        <w:rPr>
          <w:iCs/>
        </w:rPr>
        <w:t xml:space="preserve"> </w:t>
      </w:r>
      <w:r w:rsidR="006F7584" w:rsidRPr="006F7584">
        <w:rPr>
          <w:iCs/>
          <w:sz w:val="20"/>
          <w:szCs w:val="20"/>
        </w:rPr>
        <w:t>a tempo pieno</w:t>
      </w:r>
      <w:r w:rsidR="006F7584">
        <w:rPr>
          <w:iCs/>
        </w:rPr>
        <w:t xml:space="preserve"> </w:t>
      </w:r>
      <w:r w:rsidRPr="002E47AA">
        <w:rPr>
          <w:iCs/>
          <w:sz w:val="20"/>
          <w:szCs w:val="20"/>
        </w:rPr>
        <w:t xml:space="preserve">nella Categoria </w:t>
      </w:r>
      <w:r w:rsidR="00634C74">
        <w:rPr>
          <w:iCs/>
          <w:sz w:val="20"/>
          <w:szCs w:val="20"/>
        </w:rPr>
        <w:t>D</w:t>
      </w:r>
      <w:r w:rsidRPr="002E47AA">
        <w:rPr>
          <w:iCs/>
        </w:rPr>
        <w:t xml:space="preserve"> </w:t>
      </w:r>
      <w:r w:rsidR="006F7584">
        <w:rPr>
          <w:iCs/>
        </w:rPr>
        <w:t xml:space="preserve">– </w:t>
      </w:r>
      <w:r w:rsidR="006F7584" w:rsidRPr="006F7584">
        <w:rPr>
          <w:iCs/>
          <w:sz w:val="20"/>
          <w:szCs w:val="20"/>
        </w:rPr>
        <w:t xml:space="preserve">area </w:t>
      </w:r>
      <w:r w:rsidR="0063542C">
        <w:rPr>
          <w:iCs/>
          <w:sz w:val="20"/>
          <w:szCs w:val="20"/>
        </w:rPr>
        <w:t>F</w:t>
      </w:r>
      <w:r w:rsidR="006F7584" w:rsidRPr="006F7584">
        <w:rPr>
          <w:iCs/>
          <w:sz w:val="20"/>
          <w:szCs w:val="20"/>
        </w:rPr>
        <w:t>unzionari tecnici</w:t>
      </w:r>
      <w:r w:rsidRPr="002E47AA">
        <w:rPr>
          <w:iCs/>
        </w:rPr>
        <w:t xml:space="preserve">  ___/___/______;</w:t>
      </w:r>
    </w:p>
    <w:p w:rsidR="00E312A5" w:rsidRPr="002E47AA" w:rsidRDefault="00E312A5" w:rsidP="00870E11">
      <w:pPr>
        <w:pStyle w:val="Default"/>
        <w:spacing w:before="120" w:line="360" w:lineRule="auto"/>
        <w:jc w:val="both"/>
        <w:rPr>
          <w:color w:val="auto"/>
          <w:sz w:val="20"/>
          <w:szCs w:val="20"/>
        </w:rPr>
      </w:pPr>
      <w:r w:rsidRPr="002E47AA">
        <w:rPr>
          <w:color w:val="auto"/>
          <w:sz w:val="20"/>
          <w:szCs w:val="20"/>
        </w:rPr>
        <w:lastRenderedPageBreak/>
        <w:t>2. di essere in possesso del seguente titolo di studio:</w:t>
      </w:r>
      <w:r w:rsidR="00870E11">
        <w:rPr>
          <w:color w:val="auto"/>
          <w:sz w:val="20"/>
          <w:szCs w:val="20"/>
        </w:rPr>
        <w:t xml:space="preserve"> </w:t>
      </w:r>
      <w:r w:rsidRPr="002E47AA">
        <w:rPr>
          <w:sz w:val="20"/>
          <w:szCs w:val="20"/>
        </w:rPr>
        <w:t>________________________________________________ ;</w:t>
      </w:r>
    </w:p>
    <w:p w:rsidR="00E312A5" w:rsidRPr="002E47AA" w:rsidRDefault="00E312A5" w:rsidP="00E312A5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2E47AA">
        <w:rPr>
          <w:sz w:val="20"/>
          <w:szCs w:val="20"/>
        </w:rPr>
        <w:t>conseguito presso</w:t>
      </w:r>
      <w:r w:rsidRPr="002E47AA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 ;</w:t>
      </w:r>
    </w:p>
    <w:p w:rsidR="00E312A5" w:rsidRPr="00E03856" w:rsidRDefault="00E312A5" w:rsidP="00E312A5">
      <w:pPr>
        <w:pStyle w:val="Default"/>
        <w:spacing w:line="360" w:lineRule="auto"/>
        <w:jc w:val="both"/>
        <w:rPr>
          <w:sz w:val="20"/>
          <w:szCs w:val="20"/>
        </w:rPr>
      </w:pPr>
      <w:r w:rsidRPr="00E03856">
        <w:rPr>
          <w:sz w:val="20"/>
          <w:szCs w:val="20"/>
        </w:rPr>
        <w:t xml:space="preserve">3. </w:t>
      </w:r>
      <w:r w:rsidRPr="006922C4">
        <w:rPr>
          <w:sz w:val="20"/>
          <w:szCs w:val="20"/>
        </w:rPr>
        <w:t>essere in possesso dell</w:t>
      </w:r>
      <w:r w:rsidRPr="006922C4">
        <w:rPr>
          <w:color w:val="auto"/>
          <w:sz w:val="20"/>
          <w:szCs w:val="20"/>
        </w:rPr>
        <w:t xml:space="preserve">a professionalità </w:t>
      </w:r>
      <w:r w:rsidR="00870E11" w:rsidRPr="006922C4">
        <w:rPr>
          <w:color w:val="auto"/>
          <w:sz w:val="20"/>
          <w:szCs w:val="20"/>
        </w:rPr>
        <w:t xml:space="preserve">richiesta </w:t>
      </w:r>
      <w:r w:rsidR="0063542C" w:rsidRPr="00ED25CA">
        <w:rPr>
          <w:rFonts w:eastAsia="Arial"/>
          <w:sz w:val="20"/>
          <w:szCs w:val="20"/>
          <w:lang w:eastAsia="it-IT"/>
        </w:rPr>
        <w:t>con esperienza e competenza qualificata maturata nelle attività di</w:t>
      </w:r>
      <w:r w:rsidR="0063542C">
        <w:rPr>
          <w:rFonts w:eastAsia="Arial"/>
          <w:sz w:val="20"/>
          <w:szCs w:val="20"/>
          <w:lang w:eastAsia="it-IT"/>
        </w:rPr>
        <w:t xml:space="preserve"> responsabile ambiente e gestione del territorio, responsabile gestione tecnico/amministrativa di appalti</w:t>
      </w:r>
      <w:r w:rsidR="00634C74">
        <w:rPr>
          <w:color w:val="auto"/>
          <w:sz w:val="20"/>
          <w:szCs w:val="20"/>
        </w:rPr>
        <w:t xml:space="preserve"> </w:t>
      </w:r>
      <w:r w:rsidRPr="006922C4">
        <w:rPr>
          <w:sz w:val="20"/>
          <w:szCs w:val="20"/>
        </w:rPr>
        <w:t>;</w:t>
      </w:r>
    </w:p>
    <w:p w:rsidR="00E312A5" w:rsidRPr="00E312A5" w:rsidRDefault="00E312A5" w:rsidP="00E312A5">
      <w:pPr>
        <w:spacing w:line="360" w:lineRule="auto"/>
        <w:jc w:val="both"/>
        <w:rPr>
          <w:color w:val="000000"/>
          <w:sz w:val="20"/>
          <w:szCs w:val="20"/>
        </w:rPr>
      </w:pPr>
      <w:r w:rsidRPr="00E312A5">
        <w:rPr>
          <w:color w:val="000000"/>
          <w:sz w:val="20"/>
          <w:szCs w:val="20"/>
        </w:rPr>
        <w:t>4. di non avere in corso misure restrittive della libertà personale, anche cautelari, e/o procedimenti penali nei casi previsti dalla legge come causa di licenziamento. In caso di condanne penali (anche nel caso di applicazione della pena su richiesta, non menzione, amnistia, condono, indulto o perdono giudiziale) o di procedimenti penali in corso diversi, poiché l’Ente acque della Sardegna si riserva di valutare l’accoglimento della domanda di partecipazione, dichiara di aver riportato le seguenti condanne e/o di avere i seguenti procedimenti penali in corso: _____________________________ ;</w:t>
      </w:r>
    </w:p>
    <w:p w:rsidR="00E312A5" w:rsidRPr="00E312A5" w:rsidRDefault="00E312A5" w:rsidP="00E312A5">
      <w:pPr>
        <w:autoSpaceDE w:val="0"/>
        <w:adjustRightInd w:val="0"/>
        <w:spacing w:before="120" w:line="360" w:lineRule="auto"/>
        <w:jc w:val="both"/>
        <w:rPr>
          <w:sz w:val="20"/>
          <w:szCs w:val="20"/>
        </w:rPr>
      </w:pPr>
      <w:r w:rsidRPr="00E312A5">
        <w:rPr>
          <w:color w:val="000000"/>
          <w:sz w:val="20"/>
          <w:szCs w:val="20"/>
        </w:rPr>
        <w:t xml:space="preserve">5. </w:t>
      </w:r>
      <w:r w:rsidR="00634C74" w:rsidRPr="00827AB5">
        <w:rPr>
          <w:sz w:val="20"/>
          <w:szCs w:val="20"/>
        </w:rPr>
        <w:t xml:space="preserve">non avere procedimenti disciplinari in corso e non essere stati destinatari di sanzioni disciplinari nei due anni antecedenti alla data di presentazione della domanda di partecipazione al presente </w:t>
      </w:r>
      <w:r w:rsidR="00634C74">
        <w:rPr>
          <w:sz w:val="20"/>
          <w:szCs w:val="20"/>
        </w:rPr>
        <w:t>A</w:t>
      </w:r>
      <w:r w:rsidR="00634C74" w:rsidRPr="00827AB5">
        <w:rPr>
          <w:sz w:val="20"/>
          <w:szCs w:val="20"/>
        </w:rPr>
        <w:t>vviso</w:t>
      </w:r>
      <w:r w:rsidR="00634C74">
        <w:rPr>
          <w:color w:val="000000"/>
          <w:sz w:val="20"/>
          <w:szCs w:val="20"/>
        </w:rPr>
        <w:t>;</w:t>
      </w:r>
    </w:p>
    <w:p w:rsidR="00E312A5" w:rsidRPr="00E312A5" w:rsidRDefault="00E312A5" w:rsidP="00E312A5">
      <w:pPr>
        <w:autoSpaceDE w:val="0"/>
        <w:adjustRightInd w:val="0"/>
        <w:spacing w:before="120" w:line="360" w:lineRule="auto"/>
        <w:jc w:val="both"/>
        <w:rPr>
          <w:sz w:val="20"/>
          <w:szCs w:val="20"/>
        </w:rPr>
      </w:pPr>
      <w:r w:rsidRPr="00E312A5">
        <w:rPr>
          <w:color w:val="000000"/>
          <w:sz w:val="20"/>
          <w:szCs w:val="20"/>
        </w:rPr>
        <w:t xml:space="preserve">La/Il sottoscritta/o dichiara </w:t>
      </w:r>
      <w:r w:rsidRPr="00E312A5">
        <w:rPr>
          <w:sz w:val="20"/>
          <w:szCs w:val="20"/>
        </w:rPr>
        <w:t>di essere in possesso del nulla osta alla riassegnazione rilasciato dall’Amministrazione di provenienza oppure di impegnarsi a produrlo entro i termini indicati dall’Enas</w:t>
      </w:r>
      <w:r w:rsidR="000D78B5">
        <w:rPr>
          <w:sz w:val="20"/>
          <w:szCs w:val="20"/>
        </w:rPr>
        <w:t>.</w:t>
      </w:r>
      <w:bookmarkStart w:id="0" w:name="_GoBack"/>
      <w:bookmarkEnd w:id="0"/>
      <w:r w:rsidRPr="00E312A5">
        <w:rPr>
          <w:sz w:val="20"/>
          <w:szCs w:val="20"/>
        </w:rPr>
        <w:t xml:space="preserve"> </w:t>
      </w:r>
    </w:p>
    <w:p w:rsidR="00E312A5" w:rsidRPr="00E312A5" w:rsidRDefault="00E312A5" w:rsidP="00E312A5">
      <w:pPr>
        <w:widowControl w:val="0"/>
        <w:autoSpaceDE w:val="0"/>
        <w:adjustRightInd w:val="0"/>
        <w:spacing w:before="120" w:after="120" w:line="360" w:lineRule="auto"/>
        <w:jc w:val="both"/>
        <w:rPr>
          <w:sz w:val="20"/>
          <w:szCs w:val="20"/>
        </w:rPr>
      </w:pPr>
      <w:r w:rsidRPr="00E312A5">
        <w:rPr>
          <w:sz w:val="20"/>
          <w:szCs w:val="20"/>
        </w:rPr>
        <w:t>Ai sensi del Regolamento (UE) n. 2016/679 (GDPR), si autorizza al trattamento dei dati personali ai fini del procedimento in oggetto e si dichiara di aver preso visione dell’informativa allegata al relativo Avviso pubblico.</w:t>
      </w:r>
    </w:p>
    <w:p w:rsidR="00634C74" w:rsidRDefault="00634C74" w:rsidP="00E312A5">
      <w:pPr>
        <w:autoSpaceDE w:val="0"/>
        <w:adjustRightInd w:val="0"/>
        <w:spacing w:line="360" w:lineRule="auto"/>
        <w:rPr>
          <w:sz w:val="20"/>
          <w:szCs w:val="20"/>
        </w:rPr>
      </w:pPr>
    </w:p>
    <w:p w:rsidR="00E312A5" w:rsidRPr="00E312A5" w:rsidRDefault="00E312A5" w:rsidP="00E312A5">
      <w:pPr>
        <w:autoSpaceDE w:val="0"/>
        <w:adjustRightInd w:val="0"/>
        <w:spacing w:line="360" w:lineRule="auto"/>
        <w:rPr>
          <w:sz w:val="20"/>
          <w:szCs w:val="20"/>
        </w:rPr>
      </w:pPr>
      <w:r w:rsidRPr="00E312A5">
        <w:rPr>
          <w:sz w:val="20"/>
          <w:szCs w:val="20"/>
        </w:rPr>
        <w:t>Luogo e data _______________________</w:t>
      </w:r>
      <w:r w:rsidRPr="00E312A5">
        <w:rPr>
          <w:sz w:val="20"/>
          <w:szCs w:val="20"/>
        </w:rPr>
        <w:tab/>
      </w:r>
      <w:r w:rsidRPr="00E312A5">
        <w:rPr>
          <w:sz w:val="20"/>
          <w:szCs w:val="20"/>
        </w:rPr>
        <w:tab/>
      </w:r>
      <w:r w:rsidRPr="00E312A5">
        <w:rPr>
          <w:sz w:val="20"/>
          <w:szCs w:val="20"/>
        </w:rPr>
        <w:tab/>
      </w:r>
    </w:p>
    <w:p w:rsidR="00870E11" w:rsidRDefault="00E312A5" w:rsidP="00E312A5">
      <w:pPr>
        <w:autoSpaceDE w:val="0"/>
        <w:adjustRightInd w:val="0"/>
        <w:spacing w:line="360" w:lineRule="auto"/>
        <w:ind w:left="5670"/>
        <w:rPr>
          <w:sz w:val="20"/>
          <w:szCs w:val="20"/>
        </w:rPr>
      </w:pPr>
      <w:r w:rsidRPr="00E312A5">
        <w:rPr>
          <w:sz w:val="20"/>
          <w:szCs w:val="20"/>
        </w:rPr>
        <w:t xml:space="preserve">              </w:t>
      </w:r>
      <w:r w:rsidR="00870E11">
        <w:rPr>
          <w:sz w:val="20"/>
          <w:szCs w:val="20"/>
        </w:rPr>
        <w:t xml:space="preserve">       </w:t>
      </w:r>
      <w:r w:rsidRPr="00E312A5">
        <w:rPr>
          <w:sz w:val="20"/>
          <w:szCs w:val="20"/>
        </w:rPr>
        <w:t xml:space="preserve">   Firma</w:t>
      </w:r>
    </w:p>
    <w:p w:rsidR="00E312A5" w:rsidRPr="00E312A5" w:rsidRDefault="00E312A5" w:rsidP="00E312A5">
      <w:pPr>
        <w:autoSpaceDE w:val="0"/>
        <w:adjustRightInd w:val="0"/>
        <w:spacing w:line="360" w:lineRule="auto"/>
        <w:ind w:left="5670"/>
        <w:rPr>
          <w:b/>
          <w:bCs/>
          <w:sz w:val="20"/>
          <w:szCs w:val="20"/>
        </w:rPr>
      </w:pPr>
      <w:r w:rsidRPr="00E312A5">
        <w:rPr>
          <w:b/>
          <w:bCs/>
          <w:sz w:val="20"/>
          <w:szCs w:val="20"/>
        </w:rPr>
        <w:tab/>
      </w:r>
      <w:r w:rsidR="00870E11">
        <w:rPr>
          <w:bCs/>
          <w:sz w:val="20"/>
          <w:szCs w:val="20"/>
        </w:rPr>
        <w:t xml:space="preserve">_________________________ </w:t>
      </w:r>
    </w:p>
    <w:p w:rsidR="00E312A5" w:rsidRPr="00E312A5" w:rsidRDefault="00E312A5" w:rsidP="00E312A5">
      <w:pPr>
        <w:autoSpaceDE w:val="0"/>
        <w:adjustRightInd w:val="0"/>
        <w:spacing w:line="360" w:lineRule="auto"/>
        <w:ind w:left="5670"/>
        <w:rPr>
          <w:sz w:val="20"/>
          <w:szCs w:val="20"/>
          <w:lang w:val="en-US"/>
        </w:rPr>
      </w:pPr>
    </w:p>
    <w:p w:rsidR="00E312A5" w:rsidRPr="00E312A5" w:rsidRDefault="00E312A5" w:rsidP="00E312A5">
      <w:pPr>
        <w:spacing w:line="360" w:lineRule="auto"/>
        <w:rPr>
          <w:sz w:val="20"/>
          <w:szCs w:val="20"/>
          <w:lang w:val="en-US"/>
        </w:rPr>
      </w:pPr>
      <w:proofErr w:type="spellStart"/>
      <w:r w:rsidRPr="00E312A5">
        <w:rPr>
          <w:sz w:val="20"/>
          <w:szCs w:val="20"/>
          <w:lang w:val="en-US"/>
        </w:rPr>
        <w:t>Allegati</w:t>
      </w:r>
      <w:proofErr w:type="spellEnd"/>
      <w:r w:rsidRPr="00E312A5">
        <w:rPr>
          <w:sz w:val="20"/>
          <w:szCs w:val="20"/>
          <w:lang w:val="en-US"/>
        </w:rPr>
        <w:t>:</w:t>
      </w:r>
    </w:p>
    <w:p w:rsidR="00E312A5" w:rsidRPr="00E312A5" w:rsidRDefault="00E312A5" w:rsidP="00E312A5">
      <w:pPr>
        <w:numPr>
          <w:ilvl w:val="0"/>
          <w:numId w:val="9"/>
        </w:numPr>
        <w:suppressAutoHyphens w:val="0"/>
        <w:autoSpaceDN/>
        <w:spacing w:before="0" w:after="0" w:line="360" w:lineRule="auto"/>
        <w:jc w:val="both"/>
        <w:textAlignment w:val="auto"/>
        <w:rPr>
          <w:iCs/>
          <w:sz w:val="20"/>
          <w:szCs w:val="20"/>
        </w:rPr>
      </w:pPr>
      <w:r w:rsidRPr="00E312A5">
        <w:rPr>
          <w:sz w:val="20"/>
          <w:szCs w:val="20"/>
        </w:rPr>
        <w:t>curriculum vitae;</w:t>
      </w:r>
    </w:p>
    <w:p w:rsidR="00E312A5" w:rsidRPr="00E312A5" w:rsidRDefault="00E312A5" w:rsidP="00E312A5">
      <w:pPr>
        <w:numPr>
          <w:ilvl w:val="0"/>
          <w:numId w:val="9"/>
        </w:numPr>
        <w:suppressAutoHyphens w:val="0"/>
        <w:autoSpaceDN/>
        <w:spacing w:before="0" w:after="0" w:line="360" w:lineRule="auto"/>
        <w:jc w:val="both"/>
        <w:textAlignment w:val="auto"/>
        <w:rPr>
          <w:iCs/>
          <w:sz w:val="20"/>
          <w:szCs w:val="20"/>
        </w:rPr>
      </w:pPr>
      <w:r w:rsidRPr="00E312A5">
        <w:rPr>
          <w:sz w:val="20"/>
          <w:szCs w:val="20"/>
        </w:rPr>
        <w:t>scansione del documento di identità in corso di validità (qual</w:t>
      </w:r>
      <w:r w:rsidR="000D78B5">
        <w:rPr>
          <w:sz w:val="20"/>
          <w:szCs w:val="20"/>
        </w:rPr>
        <w:t>ora il modello di domanda e gli</w:t>
      </w:r>
      <w:r w:rsidRPr="00E312A5">
        <w:rPr>
          <w:sz w:val="20"/>
          <w:szCs w:val="20"/>
        </w:rPr>
        <w:t xml:space="preserve"> allegati siano so</w:t>
      </w:r>
      <w:r w:rsidR="000D78B5">
        <w:rPr>
          <w:sz w:val="20"/>
          <w:szCs w:val="20"/>
        </w:rPr>
        <w:t>ttoscritti con firma autografa).</w:t>
      </w:r>
    </w:p>
    <w:sectPr w:rsidR="00E312A5" w:rsidRPr="00E312A5" w:rsidSect="001F7596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552" w:right="851" w:bottom="2269" w:left="851" w:header="709" w:footer="45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24A" w:rsidRDefault="00AF424A">
      <w:pPr>
        <w:spacing w:before="0" w:after="0"/>
      </w:pPr>
      <w:r>
        <w:separator/>
      </w:r>
    </w:p>
  </w:endnote>
  <w:endnote w:type="continuationSeparator" w:id="0">
    <w:p w:rsidR="00AF424A" w:rsidRDefault="00AF424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CellMar>
        <w:left w:w="10" w:type="dxa"/>
        <w:right w:w="10" w:type="dxa"/>
      </w:tblCellMar>
      <w:tblLook w:val="04A0"/>
    </w:tblPr>
    <w:tblGrid>
      <w:gridCol w:w="2750"/>
      <w:gridCol w:w="6028"/>
      <w:gridCol w:w="1482"/>
    </w:tblGrid>
    <w:tr w:rsidR="009A0692">
      <w:trPr>
        <w:trHeight w:val="279"/>
        <w:jc w:val="center"/>
      </w:trPr>
      <w:tc>
        <w:tcPr>
          <w:tcW w:w="2583" w:type="dxa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</w:tcPr>
        <w:p w:rsidR="009A0692" w:rsidRDefault="00AF424A">
          <w:pPr>
            <w:tabs>
              <w:tab w:val="left" w:pos="7088"/>
            </w:tabs>
            <w:spacing w:before="60" w:after="60"/>
          </w:pPr>
        </w:p>
      </w:tc>
      <w:tc>
        <w:tcPr>
          <w:tcW w:w="5663" w:type="dxa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</w:tcPr>
        <w:p w:rsidR="009A0692" w:rsidRDefault="00AF424A">
          <w:pPr>
            <w:pStyle w:val="Pidipagina"/>
            <w:spacing w:before="60" w:after="60"/>
            <w:rPr>
              <w:color w:val="181512"/>
              <w:sz w:val="14"/>
              <w:szCs w:val="16"/>
            </w:rPr>
          </w:pPr>
        </w:p>
      </w:tc>
      <w:tc>
        <w:tcPr>
          <w:tcW w:w="1392" w:type="dxa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  <w:vAlign w:val="bottom"/>
        </w:tcPr>
        <w:p w:rsidR="009A0692" w:rsidRDefault="0046153E">
          <w:pPr>
            <w:pStyle w:val="Pidipagina"/>
            <w:spacing w:before="20" w:after="20"/>
            <w:jc w:val="right"/>
          </w:pPr>
          <w:r>
            <w:rPr>
              <w:color w:val="181512"/>
              <w:sz w:val="14"/>
              <w:szCs w:val="16"/>
            </w:rPr>
            <w:fldChar w:fldCharType="begin"/>
          </w:r>
          <w:r w:rsidR="0057137F">
            <w:rPr>
              <w:color w:val="181512"/>
              <w:sz w:val="14"/>
              <w:szCs w:val="16"/>
            </w:rPr>
            <w:instrText xml:space="preserve"> PAGE \* ARABIC </w:instrText>
          </w:r>
          <w:r>
            <w:rPr>
              <w:color w:val="181512"/>
              <w:sz w:val="14"/>
              <w:szCs w:val="16"/>
            </w:rPr>
            <w:fldChar w:fldCharType="separate"/>
          </w:r>
          <w:r w:rsidR="00F30603">
            <w:rPr>
              <w:noProof/>
              <w:color w:val="181512"/>
              <w:sz w:val="14"/>
              <w:szCs w:val="16"/>
            </w:rPr>
            <w:t>2</w:t>
          </w:r>
          <w:r>
            <w:rPr>
              <w:color w:val="181512"/>
              <w:sz w:val="14"/>
              <w:szCs w:val="16"/>
            </w:rPr>
            <w:fldChar w:fldCharType="end"/>
          </w:r>
          <w:r w:rsidR="0057137F">
            <w:rPr>
              <w:color w:val="181512"/>
              <w:sz w:val="14"/>
              <w:szCs w:val="16"/>
            </w:rPr>
            <w:t>/</w:t>
          </w:r>
          <w:r>
            <w:rPr>
              <w:color w:val="181512"/>
              <w:sz w:val="14"/>
              <w:szCs w:val="16"/>
            </w:rPr>
            <w:fldChar w:fldCharType="begin"/>
          </w:r>
          <w:r w:rsidR="0057137F">
            <w:rPr>
              <w:color w:val="181512"/>
              <w:sz w:val="14"/>
              <w:szCs w:val="16"/>
            </w:rPr>
            <w:instrText xml:space="preserve"> NUMPAGES \* ARABIC </w:instrText>
          </w:r>
          <w:r>
            <w:rPr>
              <w:color w:val="181512"/>
              <w:sz w:val="14"/>
              <w:szCs w:val="16"/>
            </w:rPr>
            <w:fldChar w:fldCharType="separate"/>
          </w:r>
          <w:r w:rsidR="00F30603">
            <w:rPr>
              <w:noProof/>
              <w:color w:val="181512"/>
              <w:sz w:val="14"/>
              <w:szCs w:val="16"/>
            </w:rPr>
            <w:t>2</w:t>
          </w:r>
          <w:r>
            <w:rPr>
              <w:color w:val="181512"/>
              <w:sz w:val="14"/>
              <w:szCs w:val="16"/>
            </w:rPr>
            <w:fldChar w:fldCharType="end"/>
          </w:r>
        </w:p>
      </w:tc>
    </w:tr>
  </w:tbl>
  <w:p w:rsidR="009A0692" w:rsidRDefault="00AF424A">
    <w:pPr>
      <w:pStyle w:val="Pidipagina"/>
      <w:rPr>
        <w:sz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349" w:type="pct"/>
      <w:jc w:val="center"/>
      <w:tblCellMar>
        <w:left w:w="10" w:type="dxa"/>
        <w:right w:w="10" w:type="dxa"/>
      </w:tblCellMar>
      <w:tblLook w:val="04A0"/>
    </w:tblPr>
    <w:tblGrid>
      <w:gridCol w:w="4008"/>
      <w:gridCol w:w="891"/>
      <w:gridCol w:w="4009"/>
    </w:tblGrid>
    <w:tr w:rsidR="00C213FD" w:rsidTr="00C213FD">
      <w:trPr>
        <w:trHeight w:val="303"/>
        <w:jc w:val="center"/>
      </w:trPr>
      <w:tc>
        <w:tcPr>
          <w:tcW w:w="2250" w:type="pct"/>
        </w:tcPr>
        <w:p w:rsidR="00C213FD" w:rsidRDefault="00C213FD" w:rsidP="00C213FD">
          <w:pPr>
            <w:pStyle w:val="Pidipagina"/>
            <w:spacing w:before="20" w:after="20"/>
            <w:rPr>
              <w:color w:val="181512"/>
              <w:sz w:val="14"/>
              <w:szCs w:val="16"/>
            </w:rPr>
          </w:pPr>
          <w:r w:rsidRPr="007C4D9C">
            <w:rPr>
              <w:b/>
              <w:color w:val="181512"/>
              <w:sz w:val="14"/>
              <w:szCs w:val="16"/>
            </w:rPr>
            <w:t xml:space="preserve">Sede legale: </w:t>
          </w:r>
          <w:r w:rsidRPr="007C4D9C">
            <w:rPr>
              <w:color w:val="181512"/>
              <w:sz w:val="14"/>
              <w:szCs w:val="16"/>
            </w:rPr>
            <w:t>Via Mameli, 88 -09123 Cagliari</w:t>
          </w:r>
        </w:p>
        <w:p w:rsidR="00C213FD" w:rsidRPr="007C4D9C" w:rsidRDefault="00C213FD" w:rsidP="00C213FD">
          <w:pPr>
            <w:pStyle w:val="Pidipagina"/>
            <w:spacing w:before="20" w:after="20"/>
            <w:rPr>
              <w:color w:val="222222"/>
              <w:sz w:val="14"/>
              <w:szCs w:val="14"/>
              <w:shd w:val="clear" w:color="auto" w:fill="FFFFFF"/>
            </w:rPr>
          </w:pPr>
          <w:r w:rsidRPr="007C4D9C">
            <w:rPr>
              <w:b/>
              <w:color w:val="181512"/>
              <w:sz w:val="14"/>
              <w:szCs w:val="16"/>
            </w:rPr>
            <w:t xml:space="preserve">Codice Fiscale e Partita IVA: </w:t>
          </w:r>
          <w:r w:rsidRPr="007C4D9C">
            <w:rPr>
              <w:color w:val="222222"/>
              <w:sz w:val="14"/>
              <w:szCs w:val="14"/>
              <w:shd w:val="clear" w:color="auto" w:fill="FFFFFF"/>
            </w:rPr>
            <w:t>00140940925</w:t>
          </w:r>
        </w:p>
        <w:p w:rsidR="00C213FD" w:rsidRPr="007C4D9C" w:rsidRDefault="00C213FD" w:rsidP="00C213FD">
          <w:pPr>
            <w:pStyle w:val="Pidipagina"/>
            <w:spacing w:before="20" w:after="20"/>
            <w:rPr>
              <w:color w:val="181512"/>
              <w:sz w:val="14"/>
              <w:szCs w:val="16"/>
            </w:rPr>
          </w:pPr>
          <w:r w:rsidRPr="007C4D9C">
            <w:rPr>
              <w:b/>
              <w:color w:val="222222"/>
              <w:sz w:val="14"/>
              <w:szCs w:val="14"/>
              <w:shd w:val="clear" w:color="auto" w:fill="FFFFFF"/>
            </w:rPr>
            <w:t>Codice iPA</w:t>
          </w:r>
          <w:r w:rsidRPr="007C4D9C">
            <w:rPr>
              <w:color w:val="222222"/>
              <w:sz w:val="14"/>
              <w:szCs w:val="14"/>
              <w:shd w:val="clear" w:color="auto" w:fill="FFFFFF"/>
            </w:rPr>
            <w:t>: enas</w:t>
          </w:r>
        </w:p>
        <w:p w:rsidR="00C213FD" w:rsidRPr="007C4D9C" w:rsidRDefault="00C213FD" w:rsidP="00C213FD">
          <w:pPr>
            <w:pStyle w:val="Pidipagina"/>
            <w:spacing w:before="20" w:after="20"/>
            <w:rPr>
              <w:b/>
              <w:color w:val="181512"/>
              <w:sz w:val="14"/>
              <w:szCs w:val="16"/>
            </w:rPr>
          </w:pPr>
          <w:r w:rsidRPr="007C4D9C">
            <w:rPr>
              <w:b/>
              <w:color w:val="181512"/>
              <w:sz w:val="14"/>
              <w:szCs w:val="16"/>
            </w:rPr>
            <w:t>Sito web</w:t>
          </w:r>
          <w:r w:rsidRPr="007C4D9C">
            <w:rPr>
              <w:color w:val="181512"/>
              <w:sz w:val="14"/>
              <w:szCs w:val="16"/>
            </w:rPr>
            <w:t>: www.enas.sardegna.it</w:t>
          </w:r>
        </w:p>
      </w:tc>
      <w:tc>
        <w:tcPr>
          <w:tcW w:w="500" w:type="pct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</w:tcPr>
        <w:p w:rsidR="00C213FD" w:rsidRPr="007C4D9C" w:rsidRDefault="00C213FD" w:rsidP="00C213FD">
          <w:pPr>
            <w:pStyle w:val="Pidipagina"/>
            <w:spacing w:before="20" w:after="20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471068" cy="469152"/>
                <wp:effectExtent l="19050" t="0" r="5182" b="0"/>
                <wp:docPr id="12" name="Immagine 9" descr="QRCod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Cod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628" cy="469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pct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</w:tcPr>
        <w:p w:rsidR="00C213FD" w:rsidRPr="007C4D9C" w:rsidRDefault="00C213FD">
          <w:pPr>
            <w:pStyle w:val="Pidipagina"/>
            <w:spacing w:before="20" w:after="20"/>
            <w:rPr>
              <w:b/>
              <w:color w:val="181512"/>
              <w:sz w:val="14"/>
              <w:szCs w:val="16"/>
            </w:rPr>
          </w:pPr>
          <w:r w:rsidRPr="007C4D9C">
            <w:rPr>
              <w:b/>
              <w:color w:val="181512"/>
              <w:sz w:val="14"/>
              <w:szCs w:val="16"/>
            </w:rPr>
            <w:t xml:space="preserve">Sede operativa: </w:t>
          </w:r>
          <w:r w:rsidRPr="007C4D9C">
            <w:rPr>
              <w:noProof/>
              <w:color w:val="181512"/>
              <w:sz w:val="14"/>
              <w:szCs w:val="16"/>
            </w:rPr>
            <w:t>Via Mameli, 88 -09123 Cagliari</w:t>
          </w:r>
        </w:p>
        <w:p w:rsidR="00C213FD" w:rsidRPr="007C4D9C" w:rsidRDefault="00C213FD">
          <w:pPr>
            <w:pStyle w:val="Pidipagina"/>
            <w:spacing w:before="20" w:after="20"/>
          </w:pPr>
          <w:r w:rsidRPr="007C4D9C">
            <w:rPr>
              <w:b/>
              <w:color w:val="181512"/>
              <w:sz w:val="14"/>
              <w:szCs w:val="16"/>
            </w:rPr>
            <w:t>Telefono</w:t>
          </w:r>
          <w:r w:rsidRPr="007C4D9C">
            <w:rPr>
              <w:color w:val="181512"/>
              <w:sz w:val="14"/>
              <w:szCs w:val="16"/>
            </w:rPr>
            <w:t xml:space="preserve">: </w:t>
          </w:r>
          <w:r w:rsidRPr="007C4D9C">
            <w:rPr>
              <w:noProof/>
              <w:color w:val="181512"/>
              <w:sz w:val="14"/>
              <w:szCs w:val="16"/>
            </w:rPr>
            <w:t>(+39) 070 60211</w:t>
          </w:r>
        </w:p>
        <w:p w:rsidR="00C213FD" w:rsidRPr="007C4D9C" w:rsidRDefault="00C213FD">
          <w:pPr>
            <w:pStyle w:val="Pidipagina"/>
            <w:spacing w:before="20" w:after="20"/>
          </w:pPr>
          <w:r w:rsidRPr="007C4D9C">
            <w:rPr>
              <w:b/>
              <w:color w:val="181512"/>
              <w:sz w:val="14"/>
              <w:szCs w:val="16"/>
            </w:rPr>
            <w:t>E- mail</w:t>
          </w:r>
          <w:r w:rsidRPr="007C4D9C">
            <w:rPr>
              <w:color w:val="181512"/>
              <w:sz w:val="14"/>
              <w:szCs w:val="16"/>
            </w:rPr>
            <w:t xml:space="preserve">: </w:t>
          </w:r>
          <w:r w:rsidRPr="007C4D9C">
            <w:rPr>
              <w:noProof/>
              <w:color w:val="181512"/>
              <w:sz w:val="14"/>
              <w:szCs w:val="16"/>
            </w:rPr>
            <w:t>protocollogenerale@enas.sardegna.it</w:t>
          </w:r>
        </w:p>
        <w:p w:rsidR="00C213FD" w:rsidRPr="007C4D9C" w:rsidRDefault="00C213FD" w:rsidP="0035225E">
          <w:pPr>
            <w:pStyle w:val="Pidipagina"/>
            <w:spacing w:before="20" w:after="20"/>
          </w:pPr>
          <w:r w:rsidRPr="007C4D9C">
            <w:rPr>
              <w:b/>
              <w:color w:val="181512"/>
              <w:sz w:val="14"/>
              <w:szCs w:val="16"/>
            </w:rPr>
            <w:t>PEC</w:t>
          </w:r>
          <w:r w:rsidRPr="007C4D9C">
            <w:rPr>
              <w:color w:val="181512"/>
              <w:sz w:val="14"/>
              <w:szCs w:val="16"/>
              <w:lang w:val="en-US"/>
            </w:rPr>
            <w:t xml:space="preserve">: </w:t>
          </w:r>
          <w:r w:rsidRPr="007C4D9C">
            <w:rPr>
              <w:noProof/>
              <w:color w:val="181512"/>
              <w:sz w:val="14"/>
              <w:szCs w:val="16"/>
              <w:lang w:val="en-US"/>
            </w:rPr>
            <w:t>protocollogenerale@pec.enas.sardegna.it</w:t>
          </w:r>
        </w:p>
      </w:tc>
    </w:tr>
    <w:tr w:rsidR="00C213FD" w:rsidTr="00C213FD">
      <w:trPr>
        <w:trHeight w:val="303"/>
        <w:jc w:val="center"/>
      </w:trPr>
      <w:tc>
        <w:tcPr>
          <w:tcW w:w="2250" w:type="pct"/>
        </w:tcPr>
        <w:p w:rsidR="00C213FD" w:rsidRPr="007C4D9C" w:rsidRDefault="00C213FD" w:rsidP="00C213FD">
          <w:pPr>
            <w:pStyle w:val="Pidipagina"/>
            <w:spacing w:before="20" w:after="20"/>
            <w:rPr>
              <w:b/>
              <w:color w:val="181512"/>
              <w:sz w:val="14"/>
              <w:szCs w:val="16"/>
            </w:rPr>
          </w:pPr>
        </w:p>
      </w:tc>
      <w:tc>
        <w:tcPr>
          <w:tcW w:w="500" w:type="pct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</w:tcPr>
        <w:p w:rsidR="00C213FD" w:rsidRPr="007C4D9C" w:rsidRDefault="00C213FD" w:rsidP="00C213FD">
          <w:pPr>
            <w:pStyle w:val="Pidipagina"/>
            <w:spacing w:before="20" w:after="20"/>
            <w:jc w:val="center"/>
          </w:pPr>
        </w:p>
      </w:tc>
      <w:tc>
        <w:tcPr>
          <w:tcW w:w="2250" w:type="pct"/>
          <w:shd w:val="clear" w:color="auto" w:fill="auto"/>
          <w:tcMar>
            <w:top w:w="0" w:type="dxa"/>
            <w:left w:w="28" w:type="dxa"/>
            <w:bottom w:w="0" w:type="dxa"/>
            <w:right w:w="28" w:type="dxa"/>
          </w:tcMar>
        </w:tcPr>
        <w:p w:rsidR="00C213FD" w:rsidRPr="007C4D9C" w:rsidRDefault="00C213FD">
          <w:pPr>
            <w:pStyle w:val="Pidipagina"/>
            <w:spacing w:before="20" w:after="20"/>
            <w:rPr>
              <w:b/>
              <w:color w:val="181512"/>
              <w:sz w:val="14"/>
              <w:szCs w:val="16"/>
            </w:rPr>
          </w:pPr>
        </w:p>
      </w:tc>
    </w:tr>
  </w:tbl>
  <w:p w:rsidR="009A0692" w:rsidRDefault="0046153E" w:rsidP="00E2159F">
    <w:pPr>
      <w:pStyle w:val="Pidipagina"/>
      <w:spacing w:line="200" w:lineRule="exact"/>
      <w:ind w:right="360"/>
      <w:jc w:val="right"/>
      <w:rPr>
        <w:color w:val="181512"/>
        <w:sz w:val="14"/>
        <w:szCs w:val="16"/>
      </w:rPr>
    </w:pPr>
    <w:r>
      <w:rPr>
        <w:color w:val="181512"/>
        <w:sz w:val="14"/>
        <w:szCs w:val="16"/>
      </w:rPr>
      <w:fldChar w:fldCharType="begin"/>
    </w:r>
    <w:r w:rsidR="00E2159F">
      <w:rPr>
        <w:color w:val="181512"/>
        <w:sz w:val="14"/>
        <w:szCs w:val="16"/>
      </w:rPr>
      <w:instrText xml:space="preserve"> PAGE \* ARABIC </w:instrText>
    </w:r>
    <w:r>
      <w:rPr>
        <w:color w:val="181512"/>
        <w:sz w:val="14"/>
        <w:szCs w:val="16"/>
      </w:rPr>
      <w:fldChar w:fldCharType="separate"/>
    </w:r>
    <w:r w:rsidR="00F30603">
      <w:rPr>
        <w:noProof/>
        <w:color w:val="181512"/>
        <w:sz w:val="14"/>
        <w:szCs w:val="16"/>
      </w:rPr>
      <w:t>1</w:t>
    </w:r>
    <w:r>
      <w:rPr>
        <w:color w:val="181512"/>
        <w:sz w:val="14"/>
        <w:szCs w:val="16"/>
      </w:rPr>
      <w:fldChar w:fldCharType="end"/>
    </w:r>
    <w:r w:rsidR="00E2159F">
      <w:rPr>
        <w:color w:val="181512"/>
        <w:sz w:val="14"/>
        <w:szCs w:val="16"/>
      </w:rPr>
      <w:t>/</w:t>
    </w:r>
    <w:r>
      <w:rPr>
        <w:color w:val="181512"/>
        <w:sz w:val="14"/>
        <w:szCs w:val="16"/>
      </w:rPr>
      <w:fldChar w:fldCharType="begin"/>
    </w:r>
    <w:r w:rsidR="00E2159F">
      <w:rPr>
        <w:color w:val="181512"/>
        <w:sz w:val="14"/>
        <w:szCs w:val="16"/>
      </w:rPr>
      <w:instrText xml:space="preserve"> NUMPAGES \* ARABIC </w:instrText>
    </w:r>
    <w:r>
      <w:rPr>
        <w:color w:val="181512"/>
        <w:sz w:val="14"/>
        <w:szCs w:val="16"/>
      </w:rPr>
      <w:fldChar w:fldCharType="separate"/>
    </w:r>
    <w:r w:rsidR="00F30603">
      <w:rPr>
        <w:noProof/>
        <w:color w:val="181512"/>
        <w:sz w:val="14"/>
        <w:szCs w:val="16"/>
      </w:rPr>
      <w:t>1</w:t>
    </w:r>
    <w:r>
      <w:rPr>
        <w:color w:val="181512"/>
        <w:sz w:val="14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24A" w:rsidRDefault="00AF424A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:rsidR="00AF424A" w:rsidRDefault="00AF424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8A" w:rsidRDefault="00796A8A" w:rsidP="00796A8A">
    <w:pPr>
      <w:pStyle w:val="Intestazione"/>
      <w:tabs>
        <w:tab w:val="clear" w:pos="4819"/>
        <w:tab w:val="clear" w:pos="9638"/>
        <w:tab w:val="left" w:pos="3138"/>
      </w:tabs>
      <w:spacing w:before="120" w:after="120"/>
      <w:rPr>
        <w:smallCaps/>
        <w:sz w:val="14"/>
        <w:szCs w:val="14"/>
      </w:rPr>
    </w:pPr>
    <w:r w:rsidRPr="00796A8A">
      <w:rPr>
        <w:smallCaps/>
        <w:noProof/>
        <w:sz w:val="14"/>
        <w:szCs w:val="14"/>
        <w:lang w:eastAsia="it-IT"/>
      </w:rPr>
      <w:drawing>
        <wp:inline distT="0" distB="0" distL="0" distR="0">
          <wp:extent cx="6001359" cy="780667"/>
          <wp:effectExtent l="19050" t="0" r="0" b="0"/>
          <wp:docPr id="1" name="Immagine 0" descr="Enas intestazio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as intestazione.png"/>
                  <pic:cNvPicPr/>
                </pic:nvPicPr>
                <pic:blipFill>
                  <a:blip r:embed="rId1"/>
                  <a:srcRect l="2549" t="7404" r="5098" b="12340"/>
                  <a:stretch>
                    <a:fillRect/>
                  </a:stretch>
                </pic:blipFill>
                <pic:spPr>
                  <a:xfrm>
                    <a:off x="0" y="0"/>
                    <a:ext cx="6001359" cy="780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614DA" w:rsidRPr="002C254B" w:rsidRDefault="009E2F70" w:rsidP="00796A8A">
    <w:pPr>
      <w:pStyle w:val="Intestazione"/>
      <w:tabs>
        <w:tab w:val="clear" w:pos="4819"/>
        <w:tab w:val="clear" w:pos="9638"/>
        <w:tab w:val="left" w:pos="3138"/>
      </w:tabs>
      <w:spacing w:before="120" w:after="120"/>
      <w:rPr>
        <w:sz w:val="16"/>
        <w:szCs w:val="16"/>
      </w:rPr>
    </w:pPr>
    <w:r>
      <w:rPr>
        <w:smallCaps/>
        <w:sz w:val="14"/>
        <w:szCs w:val="14"/>
      </w:rPr>
      <w:t>Direzione Generale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CD" w:rsidRDefault="0041343D" w:rsidP="0041343D">
    <w:pPr>
      <w:pStyle w:val="Intestazione"/>
      <w:jc w:val="center"/>
      <w:rPr>
        <w:szCs w:val="16"/>
      </w:rPr>
    </w:pPr>
    <w:r>
      <w:rPr>
        <w:noProof/>
        <w:szCs w:val="16"/>
        <w:lang w:eastAsia="it-IT"/>
      </w:rPr>
      <w:drawing>
        <wp:inline distT="0" distB="0" distL="0" distR="0">
          <wp:extent cx="6479540" cy="934085"/>
          <wp:effectExtent l="19050" t="0" r="0" b="0"/>
          <wp:docPr id="6" name="Immagine 5" descr="Enas intestazio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as intestazion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9540" cy="934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074B3" w:rsidRDefault="007074B3" w:rsidP="007074B3">
    <w:pPr>
      <w:pStyle w:val="Enastitololivello1Direzione"/>
    </w:pPr>
    <w:r>
      <w:t>Direzione  Generale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3F03"/>
    <w:multiLevelType w:val="multilevel"/>
    <w:tmpl w:val="0840FA82"/>
    <w:styleLink w:val="LFO9"/>
    <w:lvl w:ilvl="0">
      <w:numFmt w:val="bullet"/>
      <w:pStyle w:val="Elencopuntato2"/>
      <w:lvlText w:val=""/>
      <w:lvlJc w:val="left"/>
      <w:pPr>
        <w:ind w:left="64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>
    <w:nsid w:val="18E253B1"/>
    <w:multiLevelType w:val="multilevel"/>
    <w:tmpl w:val="550C20B6"/>
    <w:lvl w:ilvl="0">
      <w:numFmt w:val="bullet"/>
      <w:lvlText w:val="&gt;"/>
      <w:lvlJc w:val="left"/>
      <w:pPr>
        <w:ind w:left="513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pStyle w:val="EnasDestinatari"/>
      <w:lvlText w:val="&gt;"/>
      <w:lvlJc w:val="left"/>
      <w:pPr>
        <w:ind w:left="5322" w:hanging="360"/>
      </w:pPr>
      <w:rPr>
        <w:rFonts w:ascii="Arial" w:hAnsi="Aria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AA37CFE"/>
    <w:multiLevelType w:val="hybridMultilevel"/>
    <w:tmpl w:val="4F643264"/>
    <w:lvl w:ilvl="0" w:tplc="1E5E54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34C11"/>
    <w:multiLevelType w:val="multilevel"/>
    <w:tmpl w:val="F11EC438"/>
    <w:styleLink w:val="LFO17"/>
    <w:lvl w:ilvl="0">
      <w:start w:val="1"/>
      <w:numFmt w:val="decimal"/>
      <w:pStyle w:val="Elenconumerat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0AF3B5A"/>
    <w:multiLevelType w:val="hybridMultilevel"/>
    <w:tmpl w:val="643CE3BC"/>
    <w:lvl w:ilvl="0" w:tplc="DEFCF5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285D4C"/>
    <w:multiLevelType w:val="hybridMultilevel"/>
    <w:tmpl w:val="DFFC8460"/>
    <w:lvl w:ilvl="0" w:tplc="CB447D5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297748"/>
    <w:multiLevelType w:val="multilevel"/>
    <w:tmpl w:val="98CAE42C"/>
    <w:styleLink w:val="WWOutlineListStyl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6B463B01"/>
    <w:multiLevelType w:val="multilevel"/>
    <w:tmpl w:val="9D52DB20"/>
    <w:styleLink w:val="WWOutlineListStyle1"/>
    <w:lvl w:ilvl="0">
      <w:start w:val="1"/>
      <w:numFmt w:val="decimal"/>
      <w:pStyle w:val="Titolo1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>
    <w:nsid w:val="753F47AF"/>
    <w:multiLevelType w:val="multilevel"/>
    <w:tmpl w:val="6B7CED3A"/>
    <w:styleLink w:val="LFO10"/>
    <w:lvl w:ilvl="0">
      <w:numFmt w:val="bullet"/>
      <w:pStyle w:val="Elencopuntato1"/>
      <w:lvlText w:val="-"/>
      <w:lvlJc w:val="left"/>
      <w:pPr>
        <w:ind w:left="36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7F9547F4"/>
    <w:multiLevelType w:val="hybridMultilevel"/>
    <w:tmpl w:val="C7E06B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attachedTemplate r:id="rId1"/>
  <w:linkStyles/>
  <w:defaultTabStop w:val="709"/>
  <w:autoHyphenation/>
  <w:hyphenationZone w:val="283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D17BC2"/>
    <w:rsid w:val="000003E9"/>
    <w:rsid w:val="000016B5"/>
    <w:rsid w:val="00005313"/>
    <w:rsid w:val="00006A66"/>
    <w:rsid w:val="000156BD"/>
    <w:rsid w:val="00016219"/>
    <w:rsid w:val="00022DD1"/>
    <w:rsid w:val="00023DB0"/>
    <w:rsid w:val="00042152"/>
    <w:rsid w:val="00043E06"/>
    <w:rsid w:val="00053CC7"/>
    <w:rsid w:val="00061646"/>
    <w:rsid w:val="00065ADD"/>
    <w:rsid w:val="00067AA8"/>
    <w:rsid w:val="000708C2"/>
    <w:rsid w:val="000750B1"/>
    <w:rsid w:val="0008013C"/>
    <w:rsid w:val="000829E9"/>
    <w:rsid w:val="00087D79"/>
    <w:rsid w:val="00095B27"/>
    <w:rsid w:val="0009724C"/>
    <w:rsid w:val="000B18B4"/>
    <w:rsid w:val="000C5BA6"/>
    <w:rsid w:val="000D78B5"/>
    <w:rsid w:val="000E454F"/>
    <w:rsid w:val="000E654D"/>
    <w:rsid w:val="00103922"/>
    <w:rsid w:val="00116C71"/>
    <w:rsid w:val="001174B4"/>
    <w:rsid w:val="00142079"/>
    <w:rsid w:val="001436C1"/>
    <w:rsid w:val="0014649B"/>
    <w:rsid w:val="00151551"/>
    <w:rsid w:val="00152D80"/>
    <w:rsid w:val="00153640"/>
    <w:rsid w:val="001538B0"/>
    <w:rsid w:val="001614DA"/>
    <w:rsid w:val="0017532D"/>
    <w:rsid w:val="00183653"/>
    <w:rsid w:val="00187D18"/>
    <w:rsid w:val="001A6E37"/>
    <w:rsid w:val="001A77E7"/>
    <w:rsid w:val="001B0F3B"/>
    <w:rsid w:val="001B3C8D"/>
    <w:rsid w:val="001C40A9"/>
    <w:rsid w:val="001F1171"/>
    <w:rsid w:val="001F7596"/>
    <w:rsid w:val="00203C22"/>
    <w:rsid w:val="00210DCE"/>
    <w:rsid w:val="00217FF7"/>
    <w:rsid w:val="0022653F"/>
    <w:rsid w:val="00232BE4"/>
    <w:rsid w:val="002418E0"/>
    <w:rsid w:val="00241F0B"/>
    <w:rsid w:val="0025468C"/>
    <w:rsid w:val="002A66A2"/>
    <w:rsid w:val="002A6F75"/>
    <w:rsid w:val="002B1F15"/>
    <w:rsid w:val="002B2E5D"/>
    <w:rsid w:val="002B5121"/>
    <w:rsid w:val="002B540C"/>
    <w:rsid w:val="002C254B"/>
    <w:rsid w:val="002C37FE"/>
    <w:rsid w:val="002E1B99"/>
    <w:rsid w:val="00305AE1"/>
    <w:rsid w:val="0031594F"/>
    <w:rsid w:val="00320970"/>
    <w:rsid w:val="00333920"/>
    <w:rsid w:val="003372CE"/>
    <w:rsid w:val="00340574"/>
    <w:rsid w:val="0035225E"/>
    <w:rsid w:val="00354B79"/>
    <w:rsid w:val="00357D4F"/>
    <w:rsid w:val="00362901"/>
    <w:rsid w:val="00380DD2"/>
    <w:rsid w:val="00381733"/>
    <w:rsid w:val="00384AB4"/>
    <w:rsid w:val="00394299"/>
    <w:rsid w:val="003A3007"/>
    <w:rsid w:val="003A3B52"/>
    <w:rsid w:val="003A66DF"/>
    <w:rsid w:val="003F653D"/>
    <w:rsid w:val="004027B3"/>
    <w:rsid w:val="004031E1"/>
    <w:rsid w:val="0040385C"/>
    <w:rsid w:val="00405CDE"/>
    <w:rsid w:val="0041343D"/>
    <w:rsid w:val="00415DE6"/>
    <w:rsid w:val="00453C80"/>
    <w:rsid w:val="0046153E"/>
    <w:rsid w:val="004637C2"/>
    <w:rsid w:val="004734B1"/>
    <w:rsid w:val="0048321B"/>
    <w:rsid w:val="00495D04"/>
    <w:rsid w:val="004D508D"/>
    <w:rsid w:val="004D7747"/>
    <w:rsid w:val="004E280B"/>
    <w:rsid w:val="0051244E"/>
    <w:rsid w:val="00513561"/>
    <w:rsid w:val="00526DD9"/>
    <w:rsid w:val="00540FE7"/>
    <w:rsid w:val="005421FE"/>
    <w:rsid w:val="005434E4"/>
    <w:rsid w:val="005537CB"/>
    <w:rsid w:val="00555397"/>
    <w:rsid w:val="005629CF"/>
    <w:rsid w:val="005672A4"/>
    <w:rsid w:val="0057137F"/>
    <w:rsid w:val="0057383E"/>
    <w:rsid w:val="00591ACC"/>
    <w:rsid w:val="00593733"/>
    <w:rsid w:val="00595EA9"/>
    <w:rsid w:val="005C3D6B"/>
    <w:rsid w:val="005C7106"/>
    <w:rsid w:val="005D0C68"/>
    <w:rsid w:val="005D1032"/>
    <w:rsid w:val="005E05C0"/>
    <w:rsid w:val="005E16D7"/>
    <w:rsid w:val="006035A1"/>
    <w:rsid w:val="00605041"/>
    <w:rsid w:val="00610F73"/>
    <w:rsid w:val="006166CC"/>
    <w:rsid w:val="006207AF"/>
    <w:rsid w:val="00623FEB"/>
    <w:rsid w:val="0062762E"/>
    <w:rsid w:val="00631ED2"/>
    <w:rsid w:val="00634C74"/>
    <w:rsid w:val="0063542C"/>
    <w:rsid w:val="00650BFE"/>
    <w:rsid w:val="006539C6"/>
    <w:rsid w:val="00664E8B"/>
    <w:rsid w:val="006814A9"/>
    <w:rsid w:val="006922C4"/>
    <w:rsid w:val="006B017D"/>
    <w:rsid w:val="006B0F79"/>
    <w:rsid w:val="006B4716"/>
    <w:rsid w:val="006C11F8"/>
    <w:rsid w:val="006D2E9B"/>
    <w:rsid w:val="006E1873"/>
    <w:rsid w:val="006E62DF"/>
    <w:rsid w:val="006E6B28"/>
    <w:rsid w:val="006E798B"/>
    <w:rsid w:val="006F7584"/>
    <w:rsid w:val="007065B6"/>
    <w:rsid w:val="007074B3"/>
    <w:rsid w:val="0071130E"/>
    <w:rsid w:val="00716B2A"/>
    <w:rsid w:val="007207CD"/>
    <w:rsid w:val="0073174C"/>
    <w:rsid w:val="00735D53"/>
    <w:rsid w:val="00736FD1"/>
    <w:rsid w:val="00741870"/>
    <w:rsid w:val="00767E5A"/>
    <w:rsid w:val="00773A6F"/>
    <w:rsid w:val="0078565A"/>
    <w:rsid w:val="00796A8A"/>
    <w:rsid w:val="007A75EE"/>
    <w:rsid w:val="007B33DF"/>
    <w:rsid w:val="007B4668"/>
    <w:rsid w:val="007B4D6C"/>
    <w:rsid w:val="007C4D9C"/>
    <w:rsid w:val="007D1B6C"/>
    <w:rsid w:val="007D5B39"/>
    <w:rsid w:val="007E705E"/>
    <w:rsid w:val="007F0B05"/>
    <w:rsid w:val="008022C1"/>
    <w:rsid w:val="00812DAA"/>
    <w:rsid w:val="008208B4"/>
    <w:rsid w:val="00821590"/>
    <w:rsid w:val="00831B7B"/>
    <w:rsid w:val="00843A2A"/>
    <w:rsid w:val="008465DF"/>
    <w:rsid w:val="00860B3A"/>
    <w:rsid w:val="00862CD4"/>
    <w:rsid w:val="00870E11"/>
    <w:rsid w:val="0087378D"/>
    <w:rsid w:val="0087751A"/>
    <w:rsid w:val="008922CD"/>
    <w:rsid w:val="008944AD"/>
    <w:rsid w:val="008A53D5"/>
    <w:rsid w:val="008A6893"/>
    <w:rsid w:val="008B68D9"/>
    <w:rsid w:val="008B7098"/>
    <w:rsid w:val="008C6694"/>
    <w:rsid w:val="008E24A5"/>
    <w:rsid w:val="008E26B9"/>
    <w:rsid w:val="008F5E43"/>
    <w:rsid w:val="008F730F"/>
    <w:rsid w:val="00907D03"/>
    <w:rsid w:val="00945598"/>
    <w:rsid w:val="00952064"/>
    <w:rsid w:val="00954B42"/>
    <w:rsid w:val="00955C8F"/>
    <w:rsid w:val="00971FFE"/>
    <w:rsid w:val="00973F3F"/>
    <w:rsid w:val="0098381E"/>
    <w:rsid w:val="00983874"/>
    <w:rsid w:val="00984D94"/>
    <w:rsid w:val="00992A17"/>
    <w:rsid w:val="0099585B"/>
    <w:rsid w:val="00996FFA"/>
    <w:rsid w:val="009A4CA3"/>
    <w:rsid w:val="009B1670"/>
    <w:rsid w:val="009B520A"/>
    <w:rsid w:val="009C0316"/>
    <w:rsid w:val="009E2F70"/>
    <w:rsid w:val="009E66A5"/>
    <w:rsid w:val="00A06F98"/>
    <w:rsid w:val="00A12258"/>
    <w:rsid w:val="00A15759"/>
    <w:rsid w:val="00A220FF"/>
    <w:rsid w:val="00A340B9"/>
    <w:rsid w:val="00A41F49"/>
    <w:rsid w:val="00A452C8"/>
    <w:rsid w:val="00A46AEF"/>
    <w:rsid w:val="00A53428"/>
    <w:rsid w:val="00A56875"/>
    <w:rsid w:val="00A56C37"/>
    <w:rsid w:val="00A7445F"/>
    <w:rsid w:val="00A81BCC"/>
    <w:rsid w:val="00A83B48"/>
    <w:rsid w:val="00A86A0D"/>
    <w:rsid w:val="00A91B56"/>
    <w:rsid w:val="00A95D02"/>
    <w:rsid w:val="00A97D8D"/>
    <w:rsid w:val="00AD0C7D"/>
    <w:rsid w:val="00AD5F65"/>
    <w:rsid w:val="00AE52E8"/>
    <w:rsid w:val="00AE5DC5"/>
    <w:rsid w:val="00AF424A"/>
    <w:rsid w:val="00B0276B"/>
    <w:rsid w:val="00B20051"/>
    <w:rsid w:val="00B32929"/>
    <w:rsid w:val="00B33A10"/>
    <w:rsid w:val="00B4030E"/>
    <w:rsid w:val="00B40ECF"/>
    <w:rsid w:val="00B4399C"/>
    <w:rsid w:val="00B4768B"/>
    <w:rsid w:val="00B51EC8"/>
    <w:rsid w:val="00B81725"/>
    <w:rsid w:val="00B94131"/>
    <w:rsid w:val="00B94800"/>
    <w:rsid w:val="00B9666E"/>
    <w:rsid w:val="00BA0FC2"/>
    <w:rsid w:val="00BB3DF3"/>
    <w:rsid w:val="00BC144F"/>
    <w:rsid w:val="00BC21BE"/>
    <w:rsid w:val="00BE60F6"/>
    <w:rsid w:val="00BF2B07"/>
    <w:rsid w:val="00BF2E63"/>
    <w:rsid w:val="00C036B2"/>
    <w:rsid w:val="00C16E9F"/>
    <w:rsid w:val="00C213FD"/>
    <w:rsid w:val="00C34E62"/>
    <w:rsid w:val="00C57205"/>
    <w:rsid w:val="00C63DCC"/>
    <w:rsid w:val="00C66FD0"/>
    <w:rsid w:val="00C70A5F"/>
    <w:rsid w:val="00C7121D"/>
    <w:rsid w:val="00C75EAE"/>
    <w:rsid w:val="00C7606D"/>
    <w:rsid w:val="00C805C7"/>
    <w:rsid w:val="00C82537"/>
    <w:rsid w:val="00C913BD"/>
    <w:rsid w:val="00C934BD"/>
    <w:rsid w:val="00CA1263"/>
    <w:rsid w:val="00CA14A1"/>
    <w:rsid w:val="00CA20D9"/>
    <w:rsid w:val="00CA3CDA"/>
    <w:rsid w:val="00CB3DA1"/>
    <w:rsid w:val="00CC1B6A"/>
    <w:rsid w:val="00CC1BC8"/>
    <w:rsid w:val="00CD21D7"/>
    <w:rsid w:val="00CD7A10"/>
    <w:rsid w:val="00CE35E4"/>
    <w:rsid w:val="00CF66B5"/>
    <w:rsid w:val="00D00F4E"/>
    <w:rsid w:val="00D04EF9"/>
    <w:rsid w:val="00D17BC2"/>
    <w:rsid w:val="00D35A56"/>
    <w:rsid w:val="00D3765D"/>
    <w:rsid w:val="00D500D7"/>
    <w:rsid w:val="00D519D0"/>
    <w:rsid w:val="00D54C3D"/>
    <w:rsid w:val="00D854C6"/>
    <w:rsid w:val="00DA5E44"/>
    <w:rsid w:val="00DB6491"/>
    <w:rsid w:val="00DD38F4"/>
    <w:rsid w:val="00DD795A"/>
    <w:rsid w:val="00DD7F96"/>
    <w:rsid w:val="00E06B42"/>
    <w:rsid w:val="00E156B2"/>
    <w:rsid w:val="00E2159F"/>
    <w:rsid w:val="00E311E3"/>
    <w:rsid w:val="00E312A5"/>
    <w:rsid w:val="00E37C22"/>
    <w:rsid w:val="00E479E7"/>
    <w:rsid w:val="00E632BD"/>
    <w:rsid w:val="00E63C21"/>
    <w:rsid w:val="00E63CBF"/>
    <w:rsid w:val="00E749C7"/>
    <w:rsid w:val="00E90598"/>
    <w:rsid w:val="00E95769"/>
    <w:rsid w:val="00EA2E4B"/>
    <w:rsid w:val="00EA3EB9"/>
    <w:rsid w:val="00EB7CBB"/>
    <w:rsid w:val="00EC1B43"/>
    <w:rsid w:val="00EE1D74"/>
    <w:rsid w:val="00EE3A94"/>
    <w:rsid w:val="00EE4E3B"/>
    <w:rsid w:val="00F1034A"/>
    <w:rsid w:val="00F3045B"/>
    <w:rsid w:val="00F30603"/>
    <w:rsid w:val="00F309DA"/>
    <w:rsid w:val="00F3421B"/>
    <w:rsid w:val="00F35BCC"/>
    <w:rsid w:val="00F526BC"/>
    <w:rsid w:val="00F54BE3"/>
    <w:rsid w:val="00F67259"/>
    <w:rsid w:val="00F80A4C"/>
    <w:rsid w:val="00F84CA6"/>
    <w:rsid w:val="00F9285F"/>
    <w:rsid w:val="00F930D5"/>
    <w:rsid w:val="00FA7C4C"/>
    <w:rsid w:val="00FB61EF"/>
    <w:rsid w:val="00FC0D49"/>
    <w:rsid w:val="00FC3B0C"/>
    <w:rsid w:val="00FD64E9"/>
    <w:rsid w:val="00FE3E88"/>
    <w:rsid w:val="00FF0A39"/>
    <w:rsid w:val="00FF265F"/>
    <w:rsid w:val="00FF6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sz w:val="18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7074B3"/>
    <w:pPr>
      <w:suppressAutoHyphens/>
      <w:spacing w:before="100" w:after="100" w:line="240" w:lineRule="auto"/>
    </w:pPr>
  </w:style>
  <w:style w:type="paragraph" w:styleId="Titolo1">
    <w:name w:val="heading 1"/>
    <w:basedOn w:val="Normale"/>
    <w:next w:val="Normale"/>
    <w:rsid w:val="007074B3"/>
    <w:pPr>
      <w:keepNext/>
      <w:keepLines/>
      <w:numPr>
        <w:numId w:val="1"/>
      </w:numPr>
      <w:pBdr>
        <w:top w:val="single" w:sz="4" w:space="1" w:color="000000"/>
      </w:pBdr>
      <w:spacing w:before="240" w:after="240"/>
      <w:outlineLvl w:val="0"/>
    </w:pPr>
    <w:rPr>
      <w:rFonts w:eastAsia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rsid w:val="007074B3"/>
    <w:pPr>
      <w:keepNext/>
      <w:keepLines/>
      <w:spacing w:before="200" w:after="0"/>
      <w:outlineLvl w:val="1"/>
    </w:pPr>
    <w:rPr>
      <w:rFonts w:eastAsia="Times New Roman"/>
      <w:b/>
      <w:bCs/>
      <w:i/>
      <w:sz w:val="24"/>
      <w:szCs w:val="24"/>
    </w:rPr>
  </w:style>
  <w:style w:type="paragraph" w:styleId="Titolo3">
    <w:name w:val="heading 3"/>
    <w:basedOn w:val="Normale"/>
    <w:next w:val="Normale"/>
    <w:rsid w:val="007074B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WWOutlineListStyle1">
    <w:name w:val="WW_OutlineListStyle_1"/>
    <w:basedOn w:val="Nessunelenco"/>
    <w:rsid w:val="007074B3"/>
    <w:pPr>
      <w:numPr>
        <w:numId w:val="1"/>
      </w:numPr>
    </w:pPr>
  </w:style>
  <w:style w:type="paragraph" w:styleId="Intestazione">
    <w:name w:val="header"/>
    <w:basedOn w:val="Normale"/>
    <w:link w:val="IntestazioneCarattere1"/>
    <w:rsid w:val="007074B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rsid w:val="007074B3"/>
  </w:style>
  <w:style w:type="paragraph" w:styleId="Pidipagina">
    <w:name w:val="footer"/>
    <w:basedOn w:val="Normale"/>
    <w:rsid w:val="007074B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rsid w:val="007074B3"/>
  </w:style>
  <w:style w:type="paragraph" w:styleId="Testofumetto">
    <w:name w:val="Balloon Text"/>
    <w:basedOn w:val="Normale"/>
    <w:rsid w:val="007074B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7074B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074B3"/>
    <w:rPr>
      <w:color w:val="0000FF"/>
      <w:u w:val="single"/>
    </w:rPr>
  </w:style>
  <w:style w:type="paragraph" w:styleId="Paragrafoelenco">
    <w:name w:val="List Paragraph"/>
    <w:basedOn w:val="Normale"/>
    <w:link w:val="ParagrafoelencoCarattere1"/>
    <w:rsid w:val="007074B3"/>
    <w:pPr>
      <w:ind w:left="720"/>
    </w:pPr>
  </w:style>
  <w:style w:type="paragraph" w:customStyle="1" w:styleId="tabellastileintestazione">
    <w:name w:val="tabella stile intestazione"/>
    <w:basedOn w:val="Normale"/>
    <w:autoRedefine/>
    <w:rsid w:val="007074B3"/>
    <w:pPr>
      <w:spacing w:before="60" w:after="60"/>
      <w:jc w:val="center"/>
    </w:pPr>
    <w:rPr>
      <w:bCs/>
      <w:i/>
      <w:color w:val="000000"/>
      <w:sz w:val="16"/>
      <w:szCs w:val="16"/>
      <w:lang w:eastAsia="it-IT"/>
    </w:rPr>
  </w:style>
  <w:style w:type="paragraph" w:customStyle="1" w:styleId="tabellastiletesto">
    <w:name w:val="tabella stile testo"/>
    <w:basedOn w:val="tabellastileintestazione"/>
    <w:rsid w:val="007074B3"/>
    <w:pPr>
      <w:jc w:val="left"/>
    </w:pPr>
    <w:rPr>
      <w:i w:val="0"/>
    </w:rPr>
  </w:style>
  <w:style w:type="character" w:customStyle="1" w:styleId="tabellastileintestazioneCarattere">
    <w:name w:val="tabella stile intestazione Carattere"/>
    <w:basedOn w:val="Carpredefinitoparagrafo"/>
    <w:rsid w:val="007074B3"/>
    <w:rPr>
      <w:bCs/>
      <w:i/>
      <w:color w:val="000000"/>
      <w:sz w:val="16"/>
      <w:szCs w:val="16"/>
      <w:lang w:eastAsia="it-IT"/>
    </w:rPr>
  </w:style>
  <w:style w:type="paragraph" w:customStyle="1" w:styleId="tabellastiledata">
    <w:name w:val="tabella stile data"/>
    <w:basedOn w:val="tabellastileintestazione"/>
    <w:rsid w:val="007074B3"/>
    <w:rPr>
      <w:i w:val="0"/>
      <w:lang w:val="en-US"/>
    </w:rPr>
  </w:style>
  <w:style w:type="character" w:customStyle="1" w:styleId="tabellastiletestoCarattere">
    <w:name w:val="tabella stile testo Carattere"/>
    <w:basedOn w:val="tabellastileintestazioneCarattere"/>
    <w:rsid w:val="007074B3"/>
    <w:rPr>
      <w:bCs/>
      <w:i w:val="0"/>
      <w:color w:val="000000"/>
      <w:sz w:val="16"/>
      <w:szCs w:val="16"/>
      <w:lang w:eastAsia="it-IT"/>
    </w:rPr>
  </w:style>
  <w:style w:type="paragraph" w:customStyle="1" w:styleId="tabellastilevaluta">
    <w:name w:val="tabella stile valuta"/>
    <w:basedOn w:val="tabellastileintestazione"/>
    <w:rsid w:val="007074B3"/>
    <w:pPr>
      <w:jc w:val="right"/>
    </w:pPr>
    <w:rPr>
      <w:i w:val="0"/>
      <w:lang w:val="en-US"/>
    </w:rPr>
  </w:style>
  <w:style w:type="character" w:customStyle="1" w:styleId="tabellastiledataCarattere">
    <w:name w:val="tabella stile data Carattere"/>
    <w:basedOn w:val="tabellastileintestazioneCarattere"/>
    <w:rsid w:val="007074B3"/>
    <w:rPr>
      <w:bCs/>
      <w:i w:val="0"/>
      <w:color w:val="000000"/>
      <w:sz w:val="16"/>
      <w:szCs w:val="16"/>
      <w:lang w:val="en-US" w:eastAsia="it-IT"/>
    </w:rPr>
  </w:style>
  <w:style w:type="paragraph" w:customStyle="1" w:styleId="Elencopuntato1">
    <w:name w:val="Elenco puntato 1"/>
    <w:basedOn w:val="Normale"/>
    <w:rsid w:val="007074B3"/>
    <w:pPr>
      <w:numPr>
        <w:numId w:val="4"/>
      </w:numPr>
      <w:spacing w:before="60" w:after="60"/>
    </w:pPr>
    <w:rPr>
      <w:rFonts w:eastAsia="Times New Roman" w:cs="Times New Roman"/>
      <w:color w:val="000000"/>
      <w:szCs w:val="20"/>
      <w:lang w:val="en-US" w:eastAsia="it-IT"/>
    </w:rPr>
  </w:style>
  <w:style w:type="character" w:customStyle="1" w:styleId="tabellastilevalutaCarattere">
    <w:name w:val="tabella stile valuta Carattere"/>
    <w:basedOn w:val="tabellastileintestazioneCarattere"/>
    <w:rsid w:val="007074B3"/>
    <w:rPr>
      <w:bCs/>
      <w:i w:val="0"/>
      <w:color w:val="000000"/>
      <w:sz w:val="16"/>
      <w:szCs w:val="16"/>
      <w:lang w:val="en-US" w:eastAsia="it-IT"/>
    </w:rPr>
  </w:style>
  <w:style w:type="paragraph" w:customStyle="1" w:styleId="Elencopuntato2">
    <w:name w:val="Elenco puntato 2"/>
    <w:basedOn w:val="Normale"/>
    <w:rsid w:val="007074B3"/>
    <w:pPr>
      <w:numPr>
        <w:numId w:val="3"/>
      </w:numPr>
      <w:spacing w:before="60" w:after="60"/>
      <w:jc w:val="both"/>
    </w:pPr>
    <w:rPr>
      <w:rFonts w:eastAsia="Times New Roman" w:cs="Times New Roman"/>
      <w:szCs w:val="20"/>
      <w:lang w:val="en-US" w:eastAsia="it-IT"/>
    </w:rPr>
  </w:style>
  <w:style w:type="character" w:customStyle="1" w:styleId="Elencopuntato1Carattere">
    <w:name w:val="Elenco puntato 1 Carattere"/>
    <w:basedOn w:val="Carpredefinitoparagrafo"/>
    <w:rsid w:val="007074B3"/>
    <w:rPr>
      <w:rFonts w:eastAsia="Times New Roman" w:cs="Times New Roman"/>
      <w:color w:val="000000"/>
      <w:szCs w:val="20"/>
      <w:lang w:val="en-US" w:eastAsia="it-IT"/>
    </w:rPr>
  </w:style>
  <w:style w:type="character" w:customStyle="1" w:styleId="Elencopuntato2Carattere">
    <w:name w:val="Elenco puntato 2 Carattere"/>
    <w:basedOn w:val="Elencopuntato1Carattere"/>
    <w:rsid w:val="007074B3"/>
    <w:rPr>
      <w:rFonts w:eastAsia="Times New Roman" w:cs="Times New Roman"/>
      <w:color w:val="000000"/>
      <w:szCs w:val="20"/>
      <w:lang w:val="en-US" w:eastAsia="it-IT"/>
    </w:rPr>
  </w:style>
  <w:style w:type="paragraph" w:customStyle="1" w:styleId="Elenconumerato1">
    <w:name w:val="Elenco numerato 1"/>
    <w:basedOn w:val="Paragrafoelenco"/>
    <w:autoRedefine/>
    <w:rsid w:val="007074B3"/>
    <w:pPr>
      <w:numPr>
        <w:numId w:val="5"/>
      </w:numPr>
      <w:spacing w:before="60" w:after="60"/>
    </w:pPr>
  </w:style>
  <w:style w:type="character" w:styleId="Enfasidelicata">
    <w:name w:val="Subtle Emphasis"/>
    <w:basedOn w:val="Carpredefinitoparagrafo"/>
    <w:rsid w:val="007074B3"/>
    <w:rPr>
      <w:i/>
      <w:iCs/>
      <w:color w:val="808080"/>
    </w:rPr>
  </w:style>
  <w:style w:type="character" w:customStyle="1" w:styleId="ParagrafoelencoCarattere">
    <w:name w:val="Paragrafo elenco Carattere"/>
    <w:basedOn w:val="Carpredefinitoparagrafo"/>
    <w:rsid w:val="007074B3"/>
  </w:style>
  <w:style w:type="character" w:customStyle="1" w:styleId="Elenconumerato1Carattere">
    <w:name w:val="Elenco numerato 1 Carattere"/>
    <w:basedOn w:val="ParagrafoelencoCarattere"/>
    <w:rsid w:val="007074B3"/>
  </w:style>
  <w:style w:type="character" w:styleId="Riferimentointenso">
    <w:name w:val="Intense Reference"/>
    <w:basedOn w:val="Carpredefinitoparagrafo"/>
    <w:rsid w:val="007074B3"/>
    <w:rPr>
      <w:b/>
      <w:bCs/>
      <w:smallCaps/>
      <w:color w:val="C0504D"/>
      <w:spacing w:val="5"/>
      <w:u w:val="single"/>
    </w:rPr>
  </w:style>
  <w:style w:type="character" w:customStyle="1" w:styleId="Titolo1Carattere">
    <w:name w:val="Titolo 1 Carattere"/>
    <w:basedOn w:val="Carpredefinitoparagrafo"/>
    <w:rsid w:val="007074B3"/>
    <w:rPr>
      <w:rFonts w:eastAsia="Times New Roman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rsid w:val="007074B3"/>
    <w:rPr>
      <w:rFonts w:eastAsia="Times New Roman"/>
      <w:b/>
      <w:bCs/>
      <w:i/>
      <w:sz w:val="24"/>
      <w:szCs w:val="24"/>
    </w:rPr>
  </w:style>
  <w:style w:type="character" w:customStyle="1" w:styleId="Titolo3Carattere">
    <w:name w:val="Titolo 3 Carattere"/>
    <w:basedOn w:val="Carpredefinitoparagrafo"/>
    <w:rsid w:val="007074B3"/>
    <w:rPr>
      <w:rFonts w:ascii="Cambria" w:eastAsia="Times New Roman" w:hAnsi="Cambria" w:cs="Times New Roman"/>
      <w:b/>
      <w:bCs/>
      <w:color w:val="4F81BD"/>
    </w:rPr>
  </w:style>
  <w:style w:type="paragraph" w:customStyle="1" w:styleId="oggetto">
    <w:name w:val="oggetto"/>
    <w:basedOn w:val="Normale"/>
    <w:rsid w:val="007074B3"/>
    <w:pPr>
      <w:tabs>
        <w:tab w:val="left" w:pos="6237"/>
        <w:tab w:val="left" w:pos="7088"/>
      </w:tabs>
      <w:spacing w:before="480" w:after="360"/>
      <w:ind w:left="992" w:hanging="992"/>
    </w:pPr>
    <w:rPr>
      <w:b/>
    </w:rPr>
  </w:style>
  <w:style w:type="character" w:customStyle="1" w:styleId="oggettoCarattere">
    <w:name w:val="oggetto Carattere"/>
    <w:basedOn w:val="Carpredefinitoparagrafo"/>
    <w:rsid w:val="007074B3"/>
    <w:rPr>
      <w:b/>
    </w:rPr>
  </w:style>
  <w:style w:type="paragraph" w:styleId="NormaleWeb">
    <w:name w:val="Normal (Web)"/>
    <w:basedOn w:val="Normale"/>
    <w:rsid w:val="007074B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rsid w:val="007074B3"/>
    <w:rPr>
      <w:sz w:val="16"/>
      <w:szCs w:val="16"/>
    </w:rPr>
  </w:style>
  <w:style w:type="paragraph" w:styleId="Testocommento">
    <w:name w:val="annotation text"/>
    <w:basedOn w:val="Normale"/>
    <w:rsid w:val="007074B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sid w:val="007074B3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7074B3"/>
    <w:rPr>
      <w:b/>
      <w:bCs/>
    </w:rPr>
  </w:style>
  <w:style w:type="character" w:customStyle="1" w:styleId="SoggettocommentoCarattere">
    <w:name w:val="Soggetto commento Carattere"/>
    <w:basedOn w:val="TestocommentoCarattere"/>
    <w:rsid w:val="007074B3"/>
    <w:rPr>
      <w:b/>
      <w:bCs/>
      <w:sz w:val="20"/>
      <w:szCs w:val="20"/>
    </w:rPr>
  </w:style>
  <w:style w:type="paragraph" w:customStyle="1" w:styleId="Enassiglatura">
    <w:name w:val="Enas siglatura"/>
    <w:basedOn w:val="EnasNomeFirma"/>
    <w:link w:val="EnassiglaturaCarattere"/>
    <w:qFormat/>
    <w:rsid w:val="007074B3"/>
    <w:pPr>
      <w:ind w:left="0"/>
      <w:jc w:val="left"/>
    </w:pPr>
    <w:rPr>
      <w:sz w:val="14"/>
      <w:szCs w:val="14"/>
    </w:rPr>
  </w:style>
  <w:style w:type="paragraph" w:styleId="Revisione">
    <w:name w:val="Revision"/>
    <w:rsid w:val="007074B3"/>
    <w:pPr>
      <w:suppressAutoHyphens/>
      <w:spacing w:after="0" w:line="240" w:lineRule="auto"/>
    </w:pPr>
  </w:style>
  <w:style w:type="numbering" w:customStyle="1" w:styleId="WWOutlineListStyle">
    <w:name w:val="WW_OutlineListStyle"/>
    <w:basedOn w:val="Nessunelenco"/>
    <w:rsid w:val="007074B3"/>
    <w:pPr>
      <w:numPr>
        <w:numId w:val="2"/>
      </w:numPr>
    </w:pPr>
  </w:style>
  <w:style w:type="numbering" w:customStyle="1" w:styleId="LFO9">
    <w:name w:val="LFO9"/>
    <w:basedOn w:val="Nessunelenco"/>
    <w:rsid w:val="007074B3"/>
    <w:pPr>
      <w:numPr>
        <w:numId w:val="3"/>
      </w:numPr>
    </w:pPr>
  </w:style>
  <w:style w:type="numbering" w:customStyle="1" w:styleId="LFO10">
    <w:name w:val="LFO10"/>
    <w:basedOn w:val="Nessunelenco"/>
    <w:rsid w:val="007074B3"/>
    <w:pPr>
      <w:numPr>
        <w:numId w:val="4"/>
      </w:numPr>
    </w:pPr>
  </w:style>
  <w:style w:type="numbering" w:customStyle="1" w:styleId="LFO17">
    <w:name w:val="LFO17"/>
    <w:basedOn w:val="Nessunelenco"/>
    <w:rsid w:val="007074B3"/>
    <w:pPr>
      <w:numPr>
        <w:numId w:val="5"/>
      </w:numPr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074B3"/>
    <w:rPr>
      <w:color w:val="605E5C"/>
      <w:shd w:val="clear" w:color="auto" w:fill="E1DFDD"/>
    </w:rPr>
  </w:style>
  <w:style w:type="paragraph" w:customStyle="1" w:styleId="Enascorponormale">
    <w:name w:val="Enas corpo normale"/>
    <w:basedOn w:val="Normale"/>
    <w:link w:val="EnascorponormaleCarattere"/>
    <w:qFormat/>
    <w:rsid w:val="007074B3"/>
    <w:pPr>
      <w:spacing w:before="120" w:after="120" w:line="360" w:lineRule="exact"/>
      <w:jc w:val="both"/>
    </w:pPr>
    <w:rPr>
      <w:sz w:val="20"/>
    </w:rPr>
  </w:style>
  <w:style w:type="paragraph" w:customStyle="1" w:styleId="EnasOggettodocumento">
    <w:name w:val="Enas Oggetto documento"/>
    <w:basedOn w:val="Normale"/>
    <w:link w:val="EnasOggettodocumentoCarattere"/>
    <w:qFormat/>
    <w:rsid w:val="007074B3"/>
    <w:pPr>
      <w:spacing w:before="480" w:after="480" w:line="320" w:lineRule="exact"/>
      <w:ind w:left="1134" w:hanging="1134"/>
      <w:contextualSpacing/>
      <w:jc w:val="both"/>
    </w:pPr>
    <w:rPr>
      <w:b/>
      <w:szCs w:val="18"/>
    </w:rPr>
  </w:style>
  <w:style w:type="character" w:customStyle="1" w:styleId="EnascorponormaleCarattere">
    <w:name w:val="Enas corpo normale Carattere"/>
    <w:basedOn w:val="Carpredefinitoparagrafo"/>
    <w:link w:val="Enascorponormale"/>
    <w:rsid w:val="007074B3"/>
    <w:rPr>
      <w:sz w:val="20"/>
    </w:rPr>
  </w:style>
  <w:style w:type="paragraph" w:customStyle="1" w:styleId="EnascaricaFirma">
    <w:name w:val="Enas carica Firma"/>
    <w:basedOn w:val="Normale"/>
    <w:link w:val="EnascaricaFirmaCarattere"/>
    <w:qFormat/>
    <w:rsid w:val="006E798B"/>
    <w:pPr>
      <w:widowControl w:val="0"/>
      <w:tabs>
        <w:tab w:val="left" w:pos="5395"/>
        <w:tab w:val="center" w:pos="7370"/>
        <w:tab w:val="center" w:pos="7512"/>
      </w:tabs>
      <w:spacing w:before="60" w:after="0" w:line="360" w:lineRule="exact"/>
      <w:ind w:left="4309"/>
      <w:contextualSpacing/>
      <w:jc w:val="center"/>
    </w:pPr>
    <w:rPr>
      <w:b/>
      <w:sz w:val="20"/>
      <w:szCs w:val="18"/>
    </w:rPr>
  </w:style>
  <w:style w:type="character" w:customStyle="1" w:styleId="EnasOggettodocumentoCarattere">
    <w:name w:val="Enas Oggetto documento Carattere"/>
    <w:basedOn w:val="Carpredefinitoparagrafo"/>
    <w:link w:val="EnasOggettodocumento"/>
    <w:rsid w:val="007074B3"/>
    <w:rPr>
      <w:b/>
      <w:szCs w:val="18"/>
    </w:rPr>
  </w:style>
  <w:style w:type="paragraph" w:customStyle="1" w:styleId="EnasNomeFirma">
    <w:name w:val="Enas Nome Firma"/>
    <w:basedOn w:val="Normale"/>
    <w:link w:val="EnasNomeFirmaCarattere"/>
    <w:qFormat/>
    <w:rsid w:val="007074B3"/>
    <w:pPr>
      <w:spacing w:before="0" w:after="0" w:line="360" w:lineRule="exact"/>
      <w:ind w:left="4309"/>
      <w:jc w:val="center"/>
    </w:pPr>
    <w:rPr>
      <w:sz w:val="20"/>
    </w:rPr>
  </w:style>
  <w:style w:type="character" w:customStyle="1" w:styleId="EnascaricaFirmaCarattere">
    <w:name w:val="Enas carica Firma Carattere"/>
    <w:basedOn w:val="Carpredefinitoparagrafo"/>
    <w:link w:val="EnascaricaFirma"/>
    <w:rsid w:val="006E798B"/>
    <w:rPr>
      <w:b/>
      <w:sz w:val="20"/>
      <w:szCs w:val="18"/>
    </w:rPr>
  </w:style>
  <w:style w:type="paragraph" w:customStyle="1" w:styleId="EnasDestinatari">
    <w:name w:val="Enas Destinatari"/>
    <w:basedOn w:val="Paragrafoelenco"/>
    <w:link w:val="EnasDestinatariCarattere"/>
    <w:qFormat/>
    <w:rsid w:val="007074B3"/>
    <w:pPr>
      <w:numPr>
        <w:ilvl w:val="6"/>
        <w:numId w:val="6"/>
      </w:numPr>
      <w:tabs>
        <w:tab w:val="left" w:pos="5103"/>
      </w:tabs>
      <w:spacing w:before="240" w:after="120" w:line="280" w:lineRule="exact"/>
      <w:ind w:left="5103" w:hanging="323"/>
    </w:pPr>
    <w:rPr>
      <w:szCs w:val="20"/>
    </w:rPr>
  </w:style>
  <w:style w:type="character" w:customStyle="1" w:styleId="EnasNomeFirmaCarattere">
    <w:name w:val="Enas Nome Firma Carattere"/>
    <w:basedOn w:val="Carpredefinitoparagrafo"/>
    <w:link w:val="EnasNomeFirma"/>
    <w:rsid w:val="007074B3"/>
    <w:rPr>
      <w:sz w:val="20"/>
    </w:rPr>
  </w:style>
  <w:style w:type="paragraph" w:customStyle="1" w:styleId="EnasDestinatariperconoscenza">
    <w:name w:val="Enas Destinatari per conoscenza"/>
    <w:basedOn w:val="Normale"/>
    <w:link w:val="EnasDestinatariperconoscenzaCarattere"/>
    <w:qFormat/>
    <w:rsid w:val="007074B3"/>
    <w:pPr>
      <w:tabs>
        <w:tab w:val="left" w:pos="4820"/>
      </w:tabs>
      <w:spacing w:before="240" w:after="120" w:line="280" w:lineRule="exact"/>
      <w:ind w:left="5103" w:hanging="992"/>
    </w:pPr>
    <w:rPr>
      <w:szCs w:val="20"/>
    </w:rPr>
  </w:style>
  <w:style w:type="character" w:customStyle="1" w:styleId="ParagrafoelencoCarattere1">
    <w:name w:val="Paragrafo elenco Carattere1"/>
    <w:basedOn w:val="Carpredefinitoparagrafo"/>
    <w:link w:val="Paragrafoelenco"/>
    <w:rsid w:val="007074B3"/>
  </w:style>
  <w:style w:type="character" w:customStyle="1" w:styleId="EnasDestinatariCarattere">
    <w:name w:val="Enas Destinatari Carattere"/>
    <w:basedOn w:val="ParagrafoelencoCarattere1"/>
    <w:link w:val="EnasDestinatari"/>
    <w:rsid w:val="007074B3"/>
    <w:rPr>
      <w:szCs w:val="20"/>
    </w:rPr>
  </w:style>
  <w:style w:type="paragraph" w:customStyle="1" w:styleId="Enastitololivello1Direzione">
    <w:name w:val="Enas titolo livello 1 Direzione"/>
    <w:basedOn w:val="Intestazione"/>
    <w:link w:val="Enastitololivello1DirezioneCarattere"/>
    <w:qFormat/>
    <w:rsid w:val="007074B3"/>
    <w:pPr>
      <w:spacing w:before="60" w:after="60" w:line="200" w:lineRule="exact"/>
    </w:pPr>
    <w:rPr>
      <w:smallCaps/>
      <w:noProof/>
      <w:szCs w:val="18"/>
    </w:rPr>
  </w:style>
  <w:style w:type="character" w:customStyle="1" w:styleId="EnasDestinatariperconoscenzaCarattere">
    <w:name w:val="Enas Destinatari per conoscenza Carattere"/>
    <w:basedOn w:val="Carpredefinitoparagrafo"/>
    <w:link w:val="EnasDestinatariperconoscenza"/>
    <w:rsid w:val="007074B3"/>
    <w:rPr>
      <w:szCs w:val="20"/>
    </w:rPr>
  </w:style>
  <w:style w:type="paragraph" w:customStyle="1" w:styleId="EnasTitololivello2Servizi">
    <w:name w:val="Enas Titolo livello 2 Servizi"/>
    <w:basedOn w:val="Intestazione"/>
    <w:link w:val="EnasTitololivello2ServiziCarattere"/>
    <w:qFormat/>
    <w:rsid w:val="007074B3"/>
    <w:pPr>
      <w:spacing w:before="60" w:after="60" w:line="200" w:lineRule="exact"/>
    </w:pPr>
    <w:rPr>
      <w:noProof/>
      <w:sz w:val="16"/>
      <w:szCs w:val="16"/>
    </w:rPr>
  </w:style>
  <w:style w:type="character" w:customStyle="1" w:styleId="IntestazioneCarattere1">
    <w:name w:val="Intestazione Carattere1"/>
    <w:basedOn w:val="Carpredefinitoparagrafo"/>
    <w:link w:val="Intestazione"/>
    <w:rsid w:val="007074B3"/>
  </w:style>
  <w:style w:type="character" w:customStyle="1" w:styleId="Enastitololivello1DirezioneCarattere">
    <w:name w:val="Enas titolo livello 1 Direzione Carattere"/>
    <w:basedOn w:val="IntestazioneCarattere1"/>
    <w:link w:val="Enastitololivello1Direzione"/>
    <w:rsid w:val="007074B3"/>
    <w:rPr>
      <w:smallCaps/>
      <w:noProof/>
      <w:szCs w:val="18"/>
    </w:rPr>
  </w:style>
  <w:style w:type="character" w:customStyle="1" w:styleId="EnasTitololivello2ServiziCarattere">
    <w:name w:val="Enas Titolo livello 2 Servizi Carattere"/>
    <w:basedOn w:val="IntestazioneCarattere1"/>
    <w:link w:val="EnasTitololivello2Servizi"/>
    <w:rsid w:val="007074B3"/>
    <w:rPr>
      <w:noProof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7074B3"/>
    <w:rPr>
      <w:b/>
      <w:bCs/>
    </w:rPr>
  </w:style>
  <w:style w:type="character" w:customStyle="1" w:styleId="EnassiglaturaCarattere">
    <w:name w:val="Enas siglatura Carattere"/>
    <w:basedOn w:val="EnasNomeFirmaCarattere"/>
    <w:link w:val="Enassiglatura"/>
    <w:rsid w:val="007074B3"/>
    <w:rPr>
      <w:sz w:val="14"/>
      <w:szCs w:val="14"/>
    </w:rPr>
  </w:style>
  <w:style w:type="character" w:styleId="Testosegnaposto">
    <w:name w:val="Placeholder Text"/>
    <w:basedOn w:val="Carpredefinitoparagrafo"/>
    <w:uiPriority w:val="99"/>
    <w:semiHidden/>
    <w:rsid w:val="007074B3"/>
    <w:rPr>
      <w:color w:val="808080"/>
    </w:rPr>
  </w:style>
  <w:style w:type="paragraph" w:customStyle="1" w:styleId="Default">
    <w:name w:val="Default"/>
    <w:rsid w:val="00A53428"/>
    <w:pPr>
      <w:autoSpaceDE w:val="0"/>
      <w:adjustRightInd w:val="0"/>
      <w:spacing w:after="0" w:line="240" w:lineRule="auto"/>
      <w:textAlignment w:val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gianluca.marras\Documents\Lavoro\DG\Identit&#224;Visiva%20e%20Modelli\Modelli%20aggiornati\Modello%20ENAS%20202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5FBD882F4BAB419FB301915688E6BA" ma:contentTypeVersion="10" ma:contentTypeDescription="Creare un nuovo documento." ma:contentTypeScope="" ma:versionID="3f130e7e4b3e6f5529eb42ad9a1e8b3a">
  <xsd:schema xmlns:xsd="http://www.w3.org/2001/XMLSchema" xmlns:xs="http://www.w3.org/2001/XMLSchema" xmlns:p="http://schemas.microsoft.com/office/2006/metadata/properties" xmlns:ns2="0df100c5-cf05-4805-96be-8bc2eca8cae1" targetNamespace="http://schemas.microsoft.com/office/2006/metadata/properties" ma:root="true" ma:fieldsID="83fccaded20664f8ee72229403a065d8" ns2:_="">
    <xsd:import namespace="0df100c5-cf05-4805-96be-8bc2eca8c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100c5-cf05-4805-96be-8bc2eca8ca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7A416-89C6-4D14-887B-E54F4182E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100c5-cf05-4805-96be-8bc2eca8ca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147EEB-5C05-4705-881C-2C3D8E1E1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1724E-34BE-4119-A98B-D34201AD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ENAS 2024.dotx</Template>
  <TotalTime>0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lettera base Forestas 2021</vt:lpstr>
    </vt:vector>
  </TitlesOfParts>
  <Company>Agenzia Forestas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lettera base Forestas 2021</dc:title>
  <dc:creator>giuliano.patteri</dc:creator>
  <cp:lastModifiedBy>Giuseppe Spallina</cp:lastModifiedBy>
  <cp:revision>2</cp:revision>
  <cp:lastPrinted>2021-09-28T06:17:00Z</cp:lastPrinted>
  <dcterms:created xsi:type="dcterms:W3CDTF">2026-10-19T08:34:00Z</dcterms:created>
  <dcterms:modified xsi:type="dcterms:W3CDTF">2026-10-19T08:34:00Z</dcterms:modified>
  <cp:category>Lettera base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0x010100F55FBD882F4BAB419FB301915688E6BA</vt:lpwstr>
  </property>
</Properties>
</file>